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  <w:smallCaps w:val="0"/>
          <w:sz w:val="20"/>
          <w:szCs w:val="20"/>
        </w:rPr>
        <w:id w:val="1427152296"/>
        <w:lock w:val="contentLocked"/>
        <w:placeholder>
          <w:docPart w:val="DefaultPlaceholder_1082065158"/>
        </w:placeholder>
        <w:group/>
      </w:sdtPr>
      <w:sdtEndPr>
        <w:rPr>
          <w:sz w:val="22"/>
          <w:szCs w:val="24"/>
        </w:rPr>
      </w:sdtEndPr>
      <w:sdtContent>
        <w:sdt>
          <w:sdtPr>
            <w:rPr>
              <w:b w:val="0"/>
              <w:smallCaps w:val="0"/>
              <w:sz w:val="20"/>
              <w:szCs w:val="20"/>
            </w:rPr>
            <w:id w:val="304737212"/>
            <w:lock w:val="contentLocked"/>
            <w:placeholder>
              <w:docPart w:val="DefaultPlaceholder_1082065158"/>
            </w:placeholder>
            <w:group/>
          </w:sdtPr>
          <w:sdtEndPr>
            <w:rPr>
              <w:sz w:val="22"/>
              <w:szCs w:val="24"/>
            </w:rPr>
          </w:sdtEndPr>
          <w:sdtContent>
            <w:p w:rsidR="009D24E1" w:rsidRDefault="009D24E1" w:rsidP="00385792">
              <w:pPr>
                <w:pStyle w:val="Titel"/>
                <w:spacing w:before="0" w:after="120"/>
                <w:jc w:val="both"/>
                <w:outlineLvl w:val="0"/>
                <w:rPr>
                  <w:b w:val="0"/>
                  <w:smallCaps w:val="0"/>
                  <w:sz w:val="20"/>
                  <w:szCs w:val="20"/>
                </w:rPr>
              </w:pPr>
              <w:r>
                <w:rPr>
                  <w:b w:val="0"/>
                  <w:smallCaps w:val="0"/>
                  <w:sz w:val="20"/>
                  <w:szCs w:val="20"/>
                </w:rPr>
                <w:t>Sehr geehrter Jagdbezirksinhaber,</w:t>
              </w:r>
            </w:p>
            <w:p w:rsidR="00545D0E" w:rsidRDefault="009D24E1" w:rsidP="00545D0E">
              <w:pPr>
                <w:pStyle w:val="Titel"/>
                <w:spacing w:before="0" w:after="0" w:line="240" w:lineRule="atLeast"/>
                <w:jc w:val="both"/>
                <w:outlineLvl w:val="0"/>
                <w:rPr>
                  <w:b w:val="0"/>
                  <w:smallCaps w:val="0"/>
                  <w:sz w:val="20"/>
                  <w:szCs w:val="20"/>
                </w:rPr>
              </w:pPr>
              <w:r w:rsidRPr="008C068D">
                <w:rPr>
                  <w:b w:val="0"/>
                  <w:smallCaps w:val="0"/>
                  <w:sz w:val="20"/>
                  <w:szCs w:val="20"/>
                </w:rPr>
                <w:t xml:space="preserve">die </w:t>
              </w:r>
              <w:r w:rsidR="00957A61">
                <w:rPr>
                  <w:b w:val="0"/>
                  <w:smallCaps w:val="0"/>
                  <w:sz w:val="20"/>
                  <w:szCs w:val="20"/>
                </w:rPr>
                <w:t>sechst</w:t>
              </w:r>
              <w:r w:rsidRPr="008C068D">
                <w:rPr>
                  <w:b w:val="0"/>
                  <w:smallCaps w:val="0"/>
                  <w:sz w:val="20"/>
                  <w:szCs w:val="20"/>
                </w:rPr>
                <w:t>e bundesweite Erhebung der Vorkommen ausgewählter Wildtierarten im Rahmen des Projektes „Wildtier-Informationssystem der Länder Deutschlands</w:t>
              </w:r>
              <w:r w:rsidR="00BF3208">
                <w:rPr>
                  <w:b w:val="0"/>
                  <w:smallCaps w:val="0"/>
                  <w:sz w:val="20"/>
                  <w:szCs w:val="20"/>
                </w:rPr>
                <w:t>“</w:t>
              </w:r>
              <w:r w:rsidRPr="008C068D">
                <w:rPr>
                  <w:b w:val="0"/>
                  <w:smallCaps w:val="0"/>
                  <w:sz w:val="20"/>
                  <w:szCs w:val="20"/>
                </w:rPr>
                <w:t xml:space="preserve"> (WILD) </w:t>
              </w:r>
              <w:r w:rsidR="00CE229A">
                <w:rPr>
                  <w:b w:val="0"/>
                  <w:smallCaps w:val="0"/>
                  <w:sz w:val="20"/>
                  <w:szCs w:val="20"/>
                </w:rPr>
                <w:t>ist angelaufen</w:t>
              </w:r>
              <w:r w:rsidR="00957A61">
                <w:rPr>
                  <w:b w:val="0"/>
                  <w:smallCaps w:val="0"/>
                  <w:sz w:val="20"/>
                  <w:szCs w:val="20"/>
                </w:rPr>
                <w:t xml:space="preserve">. Sie </w:t>
              </w:r>
              <w:r w:rsidR="00226E55" w:rsidRPr="008C068D">
                <w:rPr>
                  <w:b w:val="0"/>
                  <w:smallCaps w:val="0"/>
                  <w:sz w:val="20"/>
                  <w:szCs w:val="20"/>
                </w:rPr>
                <w:t xml:space="preserve">liefert wichtige Grundlagen für </w:t>
              </w:r>
              <w:r w:rsidR="00957A61">
                <w:rPr>
                  <w:b w:val="0"/>
                  <w:smallCaps w:val="0"/>
                  <w:sz w:val="20"/>
                  <w:szCs w:val="20"/>
                </w:rPr>
                <w:t xml:space="preserve">die Erhaltung der </w:t>
              </w:r>
              <w:r w:rsidR="00226E55">
                <w:rPr>
                  <w:b w:val="0"/>
                  <w:smallCaps w:val="0"/>
                  <w:sz w:val="20"/>
                  <w:szCs w:val="20"/>
                </w:rPr>
                <w:t xml:space="preserve">Jagd und </w:t>
              </w:r>
              <w:r w:rsidR="00957A61">
                <w:rPr>
                  <w:b w:val="0"/>
                  <w:smallCaps w:val="0"/>
                  <w:sz w:val="20"/>
                  <w:szCs w:val="20"/>
                </w:rPr>
                <w:t xml:space="preserve">den </w:t>
              </w:r>
              <w:r w:rsidR="00CE229A">
                <w:rPr>
                  <w:b w:val="0"/>
                  <w:smallCaps w:val="0"/>
                  <w:sz w:val="20"/>
                  <w:szCs w:val="20"/>
                </w:rPr>
                <w:t>Arten</w:t>
              </w:r>
              <w:r w:rsidR="00226E55">
                <w:rPr>
                  <w:b w:val="0"/>
                  <w:smallCaps w:val="0"/>
                  <w:sz w:val="20"/>
                  <w:szCs w:val="20"/>
                </w:rPr>
                <w:t>schutz</w:t>
              </w:r>
              <w:r w:rsidR="008C068D">
                <w:rPr>
                  <w:b w:val="0"/>
                  <w:smallCaps w:val="0"/>
                  <w:sz w:val="20"/>
                  <w:szCs w:val="20"/>
                </w:rPr>
                <w:t xml:space="preserve">. </w:t>
              </w:r>
              <w:r w:rsidRPr="008C068D">
                <w:rPr>
                  <w:b w:val="0"/>
                  <w:smallCaps w:val="0"/>
                  <w:sz w:val="20"/>
                  <w:szCs w:val="20"/>
                </w:rPr>
                <w:t xml:space="preserve">Bitte füllen Sie </w:t>
              </w:r>
              <w:r w:rsidR="00957A61">
                <w:rPr>
                  <w:b w:val="0"/>
                  <w:smallCaps w:val="0"/>
                  <w:sz w:val="20"/>
                  <w:szCs w:val="20"/>
                </w:rPr>
                <w:t xml:space="preserve">deshalb </w:t>
              </w:r>
              <w:r w:rsidRPr="008C068D">
                <w:rPr>
                  <w:b w:val="0"/>
                  <w:smallCaps w:val="0"/>
                  <w:sz w:val="20"/>
                  <w:szCs w:val="20"/>
                </w:rPr>
                <w:t>de</w:t>
              </w:r>
              <w:r w:rsidR="002861ED">
                <w:rPr>
                  <w:b w:val="0"/>
                  <w:smallCaps w:val="0"/>
                  <w:sz w:val="20"/>
                  <w:szCs w:val="20"/>
                </w:rPr>
                <w:t>n</w:t>
              </w:r>
              <w:r w:rsidRPr="008C068D">
                <w:rPr>
                  <w:b w:val="0"/>
                  <w:smallCaps w:val="0"/>
                  <w:sz w:val="20"/>
                  <w:szCs w:val="20"/>
                </w:rPr>
                <w:t xml:space="preserve"> Frage</w:t>
              </w:r>
              <w:r w:rsidR="002861ED">
                <w:rPr>
                  <w:b w:val="0"/>
                  <w:smallCaps w:val="0"/>
                  <w:sz w:val="20"/>
                  <w:szCs w:val="20"/>
                </w:rPr>
                <w:t>bogen</w:t>
              </w:r>
              <w:r w:rsidRPr="008C068D">
                <w:rPr>
                  <w:b w:val="0"/>
                  <w:smallCaps w:val="0"/>
                  <w:sz w:val="20"/>
                  <w:szCs w:val="20"/>
                </w:rPr>
                <w:t xml:space="preserve"> zu den Wildvorkommen in Ihrem Jagdbezirk aus. Besten Dank für Ihre Unterstützung und Weidmannsheil!  </w:t>
              </w:r>
            </w:p>
            <w:p w:rsidR="009D24E1" w:rsidRPr="008C068D" w:rsidRDefault="009D24E1" w:rsidP="00545D0E">
              <w:pPr>
                <w:pStyle w:val="Titel"/>
                <w:spacing w:before="0" w:after="0" w:line="240" w:lineRule="atLeast"/>
                <w:jc w:val="both"/>
                <w:outlineLvl w:val="0"/>
                <w:rPr>
                  <w:b w:val="0"/>
                  <w:smallCaps w:val="0"/>
                  <w:sz w:val="20"/>
                  <w:szCs w:val="20"/>
                </w:rPr>
              </w:pPr>
              <w:r w:rsidRPr="008C068D">
                <w:rPr>
                  <w:b w:val="0"/>
                  <w:smallCaps w:val="0"/>
                  <w:sz w:val="20"/>
                  <w:szCs w:val="20"/>
                </w:rPr>
                <w:t>Grit Greiser / Länderbetreuerin im WILD für Brandenburg</w:t>
              </w:r>
            </w:p>
            <w:p w:rsidR="009D24E1" w:rsidRPr="008C068D" w:rsidRDefault="002861ED" w:rsidP="009D24E1">
              <w:pPr>
                <w:pStyle w:val="Titel"/>
                <w:spacing w:before="0" w:after="0" w:line="260" w:lineRule="atLeast"/>
                <w:jc w:val="both"/>
                <w:outlineLvl w:val="0"/>
                <w:rPr>
                  <w:b w:val="0"/>
                  <w:smallCaps w:val="0"/>
                  <w:sz w:val="20"/>
                  <w:szCs w:val="20"/>
                </w:rPr>
              </w:pPr>
              <w:r>
                <w:rPr>
                  <w:b w:val="0"/>
                  <w:smallCaps w:val="0"/>
                  <w:sz w:val="20"/>
                  <w:szCs w:val="20"/>
                </w:rPr>
                <w:t>Thünen-Institut für Waldökosysteme Eberswalde</w:t>
              </w:r>
            </w:p>
            <w:p w:rsidR="009D24E1" w:rsidRPr="008C068D" w:rsidRDefault="00CE229A" w:rsidP="00855D88">
              <w:pPr>
                <w:pStyle w:val="Titel"/>
                <w:spacing w:before="0" w:after="0" w:line="260" w:lineRule="atLeast"/>
                <w:jc w:val="both"/>
                <w:outlineLvl w:val="0"/>
                <w:rPr>
                  <w:b w:val="0"/>
                  <w:smallCaps w:val="0"/>
                  <w:sz w:val="20"/>
                  <w:szCs w:val="20"/>
                </w:rPr>
              </w:pPr>
              <w:r>
                <w:rPr>
                  <w:b w:val="0"/>
                  <w:smallCaps w:val="0"/>
                  <w:sz w:val="20"/>
                  <w:szCs w:val="20"/>
                </w:rPr>
                <w:t xml:space="preserve">mail: </w:t>
              </w:r>
              <w:r w:rsidR="004524EF">
                <w:rPr>
                  <w:b w:val="0"/>
                  <w:smallCaps w:val="0"/>
                  <w:sz w:val="20"/>
                  <w:szCs w:val="20"/>
                </w:rPr>
                <w:t>g</w:t>
              </w:r>
              <w:r w:rsidR="002861ED">
                <w:rPr>
                  <w:b w:val="0"/>
                  <w:smallCaps w:val="0"/>
                  <w:sz w:val="20"/>
                  <w:szCs w:val="20"/>
                </w:rPr>
                <w:t>rit.greiser@t</w:t>
              </w:r>
              <w:r w:rsidR="00CC1D36">
                <w:rPr>
                  <w:b w:val="0"/>
                  <w:smallCaps w:val="0"/>
                  <w:sz w:val="20"/>
                  <w:szCs w:val="20"/>
                </w:rPr>
                <w:t>huenen.</w:t>
              </w:r>
              <w:r w:rsidR="002861ED">
                <w:rPr>
                  <w:b w:val="0"/>
                  <w:smallCaps w:val="0"/>
                  <w:sz w:val="20"/>
                  <w:szCs w:val="20"/>
                </w:rPr>
                <w:t>de</w:t>
              </w:r>
              <w:r w:rsidR="004524EF">
                <w:rPr>
                  <w:b w:val="0"/>
                  <w:smallCaps w:val="0"/>
                  <w:sz w:val="20"/>
                  <w:szCs w:val="20"/>
                </w:rPr>
                <w:t xml:space="preserve"> / </w:t>
              </w:r>
              <w:r>
                <w:rPr>
                  <w:b w:val="0"/>
                  <w:smallCaps w:val="0"/>
                  <w:sz w:val="20"/>
                  <w:szCs w:val="20"/>
                </w:rPr>
                <w:t xml:space="preserve">Telefon: </w:t>
              </w:r>
              <w:r w:rsidR="009D24E1" w:rsidRPr="008C068D">
                <w:rPr>
                  <w:b w:val="0"/>
                  <w:smallCaps w:val="0"/>
                  <w:sz w:val="20"/>
                  <w:szCs w:val="20"/>
                </w:rPr>
                <w:t>03334/</w:t>
              </w:r>
              <w:r w:rsidR="002861ED">
                <w:rPr>
                  <w:b w:val="0"/>
                  <w:smallCaps w:val="0"/>
                  <w:sz w:val="20"/>
                  <w:szCs w:val="20"/>
                </w:rPr>
                <w:t>3820-305</w:t>
              </w:r>
              <w:r w:rsidR="009D24E1" w:rsidRPr="008C068D">
                <w:rPr>
                  <w:b w:val="0"/>
                  <w:smallCaps w:val="0"/>
                  <w:sz w:val="20"/>
                  <w:szCs w:val="20"/>
                </w:rPr>
                <w:t xml:space="preserve"> </w:t>
              </w:r>
            </w:p>
            <w:p w:rsidR="00093534" w:rsidRPr="005771E9" w:rsidRDefault="00093534" w:rsidP="00385792">
              <w:pPr>
                <w:jc w:val="center"/>
                <w:outlineLvl w:val="0"/>
                <w:rPr>
                  <w:b/>
                  <w:color w:val="FF0000"/>
                  <w:sz w:val="28"/>
                  <w:szCs w:val="28"/>
                </w:rPr>
              </w:pPr>
              <w:r w:rsidRPr="00851928">
                <w:rPr>
                  <w:b/>
                  <w:sz w:val="28"/>
                  <w:szCs w:val="28"/>
                </w:rPr>
                <w:t>Flächendecke</w:t>
              </w:r>
              <w:r>
                <w:rPr>
                  <w:b/>
                  <w:sz w:val="28"/>
                  <w:szCs w:val="28"/>
                </w:rPr>
                <w:t>nde Erfassung – Frühjahr 201</w:t>
              </w:r>
              <w:r w:rsidR="00385792">
                <w:rPr>
                  <w:b/>
                  <w:sz w:val="28"/>
                  <w:szCs w:val="28"/>
                </w:rPr>
                <w:t>8</w:t>
              </w:r>
            </w:p>
            <w:p w:rsidR="00093534" w:rsidRDefault="00093534" w:rsidP="00C70A13">
              <w:pPr>
                <w:spacing w:before="0" w:line="240" w:lineRule="auto"/>
              </w:pPr>
            </w:p>
            <w:tbl>
              <w:tblPr>
                <w:tblW w:w="946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1809"/>
                <w:gridCol w:w="2835"/>
                <w:gridCol w:w="1778"/>
                <w:gridCol w:w="3046"/>
              </w:tblGrid>
              <w:tr w:rsidR="00093534" w:rsidTr="0000109E">
                <w:trPr>
                  <w:trHeight w:val="1117"/>
                </w:trPr>
                <w:tc>
                  <w:tcPr>
                    <w:tcW w:w="1809" w:type="dxa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nil"/>
                    </w:tcBorders>
                    <w:vAlign w:val="center"/>
                  </w:tcPr>
                  <w:p w:rsidR="00093534" w:rsidRPr="006013A2" w:rsidRDefault="00093534" w:rsidP="00545D0E">
                    <w:pPr>
                      <w:pStyle w:val="Titel"/>
                      <w:spacing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Revier/Jagdbezirk</w:t>
                    </w:r>
                    <w:r w:rsidR="00545D0E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2835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198433475"/>
                      <w:placeholder>
                        <w:docPart w:val="A65CD02F4F2B4AAEB6F657DD2D0BA98F"/>
                      </w:placeholder>
                      <w:showingPlcHdr/>
                    </w:sdtPr>
                    <w:sdtEndPr/>
                    <w:sdtContent>
                      <w:p w:rsidR="00093534" w:rsidRPr="006013A2" w:rsidRDefault="0000109E" w:rsidP="0000109E">
                        <w:pPr>
                          <w:pStyle w:val="Titel"/>
                          <w:spacing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 w:rsidRPr="003A28AB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</w:tc>
                <w:tc>
                  <w:tcPr>
                    <w:tcW w:w="1778" w:type="dxa"/>
                    <w:tcBorders>
                      <w:top w:val="single" w:sz="12" w:space="0" w:color="auto"/>
                      <w:left w:val="single" w:sz="4" w:space="0" w:color="auto"/>
                      <w:bottom w:val="single" w:sz="4" w:space="0" w:color="auto"/>
                      <w:right w:val="nil"/>
                    </w:tcBorders>
                  </w:tcPr>
                  <w:p w:rsidR="00093534" w:rsidRPr="006013A2" w:rsidRDefault="0008610F" w:rsidP="006013A2">
                    <w:pPr>
                      <w:pStyle w:val="Titel"/>
                      <w:spacing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JB-Nr.</w:t>
                    </w:r>
                    <w:r w:rsidR="00093534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3046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-988011439"/>
                      <w:placeholder>
                        <w:docPart w:val="A65CD02F4F2B4AAEB6F657DD2D0BA98F"/>
                      </w:placeholder>
                      <w:showingPlcHdr/>
                    </w:sdtPr>
                    <w:sdtEndPr/>
                    <w:sdtContent>
                      <w:p w:rsidR="00093534" w:rsidRPr="006013A2" w:rsidRDefault="00E33939" w:rsidP="0000109E">
                        <w:pPr>
                          <w:pStyle w:val="Titel"/>
                          <w:spacing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 w:rsidRPr="003A28AB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</w:tc>
              </w:tr>
              <w:tr w:rsidR="00093534" w:rsidTr="0000109E">
                <w:trPr>
                  <w:trHeight w:val="1072"/>
                </w:trPr>
                <w:tc>
                  <w:tcPr>
                    <w:tcW w:w="1809" w:type="dxa"/>
                    <w:tcBorders>
                      <w:top w:val="single" w:sz="4" w:space="0" w:color="auto"/>
                      <w:left w:val="single" w:sz="12" w:space="0" w:color="auto"/>
                      <w:bottom w:val="single" w:sz="12" w:space="0" w:color="auto"/>
                      <w:right w:val="nil"/>
                    </w:tcBorders>
                  </w:tcPr>
                  <w:p w:rsidR="00093534" w:rsidRPr="006013A2" w:rsidRDefault="0008610F" w:rsidP="006013A2">
                    <w:pPr>
                      <w:pStyle w:val="Titel"/>
                      <w:spacing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Gemeinde</w:t>
                    </w:r>
                    <w:r w:rsidR="00093534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2835" w:type="dxa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single" w:sz="4" w:space="0" w:color="auto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-126241953"/>
                      <w:placeholder>
                        <w:docPart w:val="A65CD02F4F2B4AAEB6F657DD2D0BA98F"/>
                      </w:placeholder>
                      <w:showingPlcHdr/>
                    </w:sdtPr>
                    <w:sdtEndPr/>
                    <w:sdtContent>
                      <w:p w:rsidR="00093534" w:rsidRPr="006013A2" w:rsidRDefault="0000109E" w:rsidP="0000109E">
                        <w:pPr>
                          <w:pStyle w:val="Titel"/>
                          <w:spacing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 w:rsidRPr="003A28AB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</w:tc>
                <w:tc>
                  <w:tcPr>
                    <w:tcW w:w="1778" w:type="dxa"/>
                    <w:tcBorders>
                      <w:top w:val="single" w:sz="4" w:space="0" w:color="auto"/>
                      <w:left w:val="single" w:sz="4" w:space="0" w:color="auto"/>
                      <w:bottom w:val="single" w:sz="12" w:space="0" w:color="auto"/>
                      <w:right w:val="nil"/>
                    </w:tcBorders>
                  </w:tcPr>
                  <w:p w:rsidR="00093534" w:rsidRPr="006013A2" w:rsidRDefault="00093534" w:rsidP="006013A2">
                    <w:pPr>
                      <w:pStyle w:val="Titel"/>
                      <w:spacing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Kreis/kreisfreie Stadt:</w:t>
                    </w:r>
                  </w:p>
                </w:tc>
                <w:tc>
                  <w:tcPr>
                    <w:tcW w:w="3046" w:type="dxa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1274370555"/>
                      <w:placeholder>
                        <w:docPart w:val="A65CD02F4F2B4AAEB6F657DD2D0BA98F"/>
                      </w:placeholder>
                      <w:showingPlcHdr/>
                    </w:sdtPr>
                    <w:sdtEndPr/>
                    <w:sdtContent>
                      <w:p w:rsidR="00093534" w:rsidRPr="006013A2" w:rsidRDefault="0000109E" w:rsidP="0000109E">
                        <w:pPr>
                          <w:pStyle w:val="Titel"/>
                          <w:spacing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 w:rsidRPr="003A28AB">
                          <w:rPr>
                            <w:rStyle w:val="Platzhaltertext"/>
                          </w:rPr>
                          <w:t>Klicken Sie hier, um Text einzugeben.</w:t>
                        </w:r>
                      </w:p>
                    </w:sdtContent>
                  </w:sdt>
                </w:tc>
              </w:tr>
            </w:tbl>
            <w:p w:rsidR="00093534" w:rsidRDefault="00093534" w:rsidP="00E074D8">
              <w:pPr>
                <w:spacing w:before="0" w:line="120" w:lineRule="exact"/>
                <w:rPr>
                  <w:sz w:val="12"/>
                  <w:szCs w:val="12"/>
                </w:rPr>
              </w:pPr>
            </w:p>
            <w:tbl>
              <w:tblPr>
                <w:tblW w:w="946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3168"/>
                <w:gridCol w:w="720"/>
                <w:gridCol w:w="685"/>
                <w:gridCol w:w="215"/>
                <w:gridCol w:w="180"/>
                <w:gridCol w:w="180"/>
                <w:gridCol w:w="63"/>
                <w:gridCol w:w="1017"/>
                <w:gridCol w:w="117"/>
                <w:gridCol w:w="993"/>
                <w:gridCol w:w="283"/>
                <w:gridCol w:w="47"/>
                <w:gridCol w:w="180"/>
                <w:gridCol w:w="1620"/>
              </w:tblGrid>
              <w:tr w:rsidR="009D24E1" w:rsidRPr="006013A2">
                <w:trPr>
                  <w:trHeight w:val="284"/>
                </w:trPr>
                <w:tc>
                  <w:tcPr>
                    <w:tcW w:w="9468" w:type="dxa"/>
                    <w:gridSpan w:val="14"/>
                    <w:tcBorders>
                      <w:top w:val="single" w:sz="12" w:space="0" w:color="auto"/>
                      <w:left w:val="single" w:sz="12" w:space="0" w:color="auto"/>
                      <w:bottom w:val="single" w:sz="6" w:space="0" w:color="auto"/>
                      <w:right w:val="single" w:sz="12" w:space="0" w:color="auto"/>
                    </w:tcBorders>
                    <w:vAlign w:val="center"/>
                  </w:tcPr>
                  <w:p w:rsidR="009D24E1" w:rsidRPr="005F3C9C" w:rsidRDefault="009D24E1" w:rsidP="009D24E1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Cs/>
                        <w:smallCaps w:val="0"/>
                        <w:sz w:val="20"/>
                        <w:szCs w:val="20"/>
                      </w:rPr>
                      <w:t>Elchwild</w:t>
                    </w:r>
                    <w:r w:rsidR="005F3C9C">
                      <w:rPr>
                        <w:bCs/>
                        <w:smallCaps w:val="0"/>
                        <w:sz w:val="20"/>
                        <w:szCs w:val="20"/>
                      </w:rPr>
                      <w:t xml:space="preserve"> </w:t>
                    </w:r>
                    <w:r w:rsidR="005F3C9C" w:rsidRPr="005F3C9C">
                      <w:rPr>
                        <w:b w:val="0"/>
                        <w:bCs/>
                        <w:smallCaps w:val="0"/>
                        <w:sz w:val="14"/>
                        <w:szCs w:val="14"/>
                      </w:rPr>
                      <w:t>(zusätzliche Erfassung in Brandenburg)</w:t>
                    </w:r>
                  </w:p>
                </w:tc>
              </w:tr>
              <w:tr w:rsidR="009D24E1" w:rsidRPr="006013A2" w:rsidTr="002861ED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722"/>
                </w:trPr>
                <w:tc>
                  <w:tcPr>
                    <w:tcW w:w="5148" w:type="dxa"/>
                    <w:gridSpan w:val="6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bottom"/>
                  </w:tcPr>
                  <w:p w:rsidR="002861ED" w:rsidRDefault="002861ED" w:rsidP="002861ED">
                    <w:pPr>
                      <w:pStyle w:val="Titel"/>
                      <w:spacing w:before="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  <w:p w:rsidR="009D24E1" w:rsidRPr="004339B0" w:rsidRDefault="009D24E1" w:rsidP="00385792">
                    <w:pPr>
                      <w:pStyle w:val="Titel"/>
                      <w:spacing w:before="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Kamen </w:t>
                    </w:r>
                    <w:r w:rsidRPr="004339B0">
                      <w:rPr>
                        <w:smallCaps w:val="0"/>
                        <w:sz w:val="18"/>
                        <w:szCs w:val="18"/>
                      </w:rPr>
                      <w:t xml:space="preserve">Elche </w:t>
                    </w: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i</w:t>
                    </w:r>
                    <w:r w:rsidR="002861ED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 den </w:t>
                    </w: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Jagdjahr</w:t>
                    </w:r>
                    <w:r w:rsidR="002861ED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en </w:t>
                    </w:r>
                    <w:r w:rsidR="002861ED" w:rsidRPr="002861ED">
                      <w:rPr>
                        <w:smallCaps w:val="0"/>
                        <w:sz w:val="18"/>
                        <w:szCs w:val="18"/>
                      </w:rPr>
                      <w:t>201</w:t>
                    </w:r>
                    <w:r w:rsidR="00CC1D36">
                      <w:rPr>
                        <w:smallCaps w:val="0"/>
                        <w:sz w:val="18"/>
                        <w:szCs w:val="18"/>
                      </w:rPr>
                      <w:t>5</w:t>
                    </w:r>
                    <w:r w:rsidR="002861ED" w:rsidRPr="002861ED"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CC1D36">
                      <w:rPr>
                        <w:smallCaps w:val="0"/>
                        <w:sz w:val="18"/>
                        <w:szCs w:val="18"/>
                      </w:rPr>
                      <w:t>6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,</w:t>
                    </w:r>
                    <w:r w:rsidR="002861ED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4339B0">
                      <w:rPr>
                        <w:smallCaps w:val="0"/>
                        <w:sz w:val="18"/>
                        <w:szCs w:val="18"/>
                      </w:rPr>
                      <w:t>201</w:t>
                    </w:r>
                    <w:r w:rsidR="00CC1D36">
                      <w:rPr>
                        <w:smallCaps w:val="0"/>
                        <w:sz w:val="18"/>
                        <w:szCs w:val="18"/>
                      </w:rPr>
                      <w:t>6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CC1D36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 xml:space="preserve"> und 2017/18</w:t>
                    </w:r>
                    <w:r w:rsidRPr="004339B0">
                      <w:rPr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in Ihrem Jagdbezirk vor?</w:t>
                    </w:r>
                  </w:p>
                </w:tc>
                <w:tc>
                  <w:tcPr>
                    <w:tcW w:w="1080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9D24E1" w:rsidRPr="006013A2" w:rsidRDefault="009D24E1" w:rsidP="00CC4606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12307424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82A35">
                          <w:rPr>
                            <w:rFonts w:ascii="MS Gothic" w:eastAsia="MS Gothic" w:hAnsi="MS Gothic" w:hint="eastAsia"/>
                            <w:b w:val="0"/>
                            <w:smallCaps w:val="0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440" w:type="dxa"/>
                    <w:gridSpan w:val="4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9D24E1" w:rsidRPr="006013A2" w:rsidRDefault="009D24E1" w:rsidP="00CC4606">
                    <w:pPr>
                      <w:pStyle w:val="Titel"/>
                      <w:tabs>
                        <w:tab w:val="left" w:pos="1044"/>
                      </w:tabs>
                      <w:spacing w:before="60" w:after="0" w:line="240" w:lineRule="auto"/>
                      <w:ind w:right="7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31086464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mallCaps w:val="0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800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9D24E1" w:rsidRPr="006013A2" w:rsidRDefault="009D24E1" w:rsidP="00CC4606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140463226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mallCaps w:val="0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4524EF" w:rsidRPr="006013A2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316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4524EF" w:rsidP="004524EF">
                    <w:pPr>
                      <w:pStyle w:val="Titel"/>
                      <w:spacing w:before="0" w:after="0" w:line="240" w:lineRule="auto"/>
                      <w:ind w:right="7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4524EF">
                      <w:rPr>
                        <w:smallCaps w:val="0"/>
                        <w:sz w:val="18"/>
                        <w:szCs w:val="18"/>
                      </w:rPr>
                      <w:t>Wenn ja</w:t>
                    </w: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                   beobachtet</w:t>
                    </w: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1620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F3669A" w:rsidP="004524EF">
                    <w:pPr>
                      <w:pStyle w:val="Titel"/>
                      <w:tabs>
                        <w:tab w:val="left" w:pos="1386"/>
                      </w:tabs>
                      <w:spacing w:before="60" w:after="0" w:line="240" w:lineRule="auto"/>
                      <w:ind w:right="96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240484140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545D0E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</w:t>
                        </w:r>
                        <w:r w:rsidR="00307F38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</w:t>
                        </w:r>
                      </w:sdtContent>
                    </w:sdt>
                    <w:r w:rsidR="00307F38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="004524EF"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144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4524EF" w:rsidP="004524EF">
                    <w:pPr>
                      <w:pStyle w:val="Titel"/>
                      <w:tabs>
                        <w:tab w:val="left" w:pos="1044"/>
                      </w:tabs>
                      <w:spacing w:before="60" w:after="0" w:line="240" w:lineRule="auto"/>
                      <w:ind w:right="43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weiblich</w:t>
                    </w:r>
                  </w:p>
                </w:tc>
                <w:tc>
                  <w:tcPr>
                    <w:tcW w:w="144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F3669A" w:rsidP="004524EF">
                    <w:pPr>
                      <w:pStyle w:val="Titel"/>
                      <w:tabs>
                        <w:tab w:val="left" w:pos="1410"/>
                      </w:tabs>
                      <w:spacing w:before="60" w:after="0" w:line="240" w:lineRule="auto"/>
                      <w:ind w:right="7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954544542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307F38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307F38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="004524EF"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1800" w:type="dxa"/>
                    <w:gridSpan w:val="2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4524EF" w:rsidRPr="004339B0" w:rsidRDefault="004524EF" w:rsidP="009D24E1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4339B0">
                      <w:rPr>
                        <w:b w:val="0"/>
                        <w:smallCaps w:val="0"/>
                        <w:sz w:val="18"/>
                        <w:szCs w:val="18"/>
                      </w:rPr>
                      <w:t>männlich</w:t>
                    </w:r>
                  </w:p>
                </w:tc>
              </w:tr>
              <w:tr w:rsidR="004524EF" w:rsidRPr="006013A2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70"/>
                </w:trPr>
                <w:tc>
                  <w:tcPr>
                    <w:tcW w:w="9468" w:type="dxa"/>
                    <w:gridSpan w:val="14"/>
                    <w:tcBorders>
                      <w:top w:val="nil"/>
                      <w:left w:val="single" w:sz="12" w:space="0" w:color="auto"/>
                      <w:bottom w:val="nil"/>
                      <w:right w:val="single" w:sz="12" w:space="0" w:color="auto"/>
                    </w:tcBorders>
                    <w:vAlign w:val="bottom"/>
                  </w:tcPr>
                  <w:p w:rsidR="004524EF" w:rsidRPr="004339B0" w:rsidRDefault="004524EF" w:rsidP="009D24E1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4524EF" w:rsidRPr="006013A2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3888" w:type="dxa"/>
                    <w:gridSpan w:val="2"/>
                    <w:vMerge w:val="restart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4524EF" w:rsidRPr="00931E5C" w:rsidRDefault="004524EF" w:rsidP="002861ED">
                    <w:pPr>
                      <w:pStyle w:val="Titel"/>
                      <w:spacing w:before="0" w:after="0" w:line="300" w:lineRule="atLeast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931E5C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Wie lange haben sich </w:t>
                    </w:r>
                    <w:r w:rsidR="002861ED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die </w:t>
                    </w:r>
                    <w:r w:rsidRPr="00931E5C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Elche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in Ihrem</w:t>
                    </w:r>
                    <w:r w:rsidRPr="00931E5C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Jagdbezirk aufgehalten?</w:t>
                    </w:r>
                  </w:p>
                </w:tc>
                <w:tc>
                  <w:tcPr>
                    <w:tcW w:w="2340" w:type="dxa"/>
                    <w:gridSpan w:val="6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4524EF" w:rsidP="00CC4606">
                    <w:pPr>
                      <w:tabs>
                        <w:tab w:val="left" w:pos="2232"/>
                      </w:tabs>
                      <w:spacing w:before="0"/>
                      <w:jc w:val="right"/>
                      <w:rPr>
                        <w:sz w:val="18"/>
                        <w:szCs w:val="18"/>
                      </w:rPr>
                    </w:pPr>
                    <w:r w:rsidRPr="004339B0">
                      <w:rPr>
                        <w:sz w:val="18"/>
                        <w:szCs w:val="18"/>
                      </w:rPr>
                      <w:t>Durchzügler</w:t>
                    </w:r>
                    <w:r w:rsidRPr="004339B0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sdt>
                      <w:sdtPr>
                        <w:rPr>
                          <w:b/>
                          <w:sz w:val="18"/>
                          <w:szCs w:val="18"/>
                        </w:rPr>
                        <w:id w:val="129116895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3240" w:type="dxa"/>
                    <w:gridSpan w:val="6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4524EF" w:rsidRPr="004339B0" w:rsidRDefault="004524EF" w:rsidP="009D24E1">
                    <w:pPr>
                      <w:tabs>
                        <w:tab w:val="left" w:pos="2052"/>
                      </w:tabs>
                      <w:spacing w:before="0"/>
                      <w:jc w:val="right"/>
                      <w:rPr>
                        <w:sz w:val="18"/>
                        <w:szCs w:val="18"/>
                      </w:rPr>
                    </w:pPr>
                    <w:r w:rsidRPr="004339B0">
                      <w:rPr>
                        <w:sz w:val="18"/>
                        <w:szCs w:val="18"/>
                      </w:rPr>
                      <w:t xml:space="preserve">weniger als 3 Monate </w:t>
                    </w:r>
                    <w:sdt>
                      <w:sdtPr>
                        <w:rPr>
                          <w:b/>
                          <w:sz w:val="18"/>
                          <w:szCs w:val="18"/>
                        </w:rPr>
                        <w:id w:val="5336318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4524EF" w:rsidRPr="006013A2" w:rsidTr="007C18F6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3888" w:type="dxa"/>
                    <w:gridSpan w:val="2"/>
                    <w:vMerge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4524EF" w:rsidP="009D24E1">
                    <w:pPr>
                      <w:pStyle w:val="Titel"/>
                      <w:spacing w:before="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340" w:type="dxa"/>
                    <w:gridSpan w:val="6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4339B0" w:rsidRDefault="004524EF" w:rsidP="00855D88">
                    <w:pPr>
                      <w:tabs>
                        <w:tab w:val="left" w:pos="2124"/>
                        <w:tab w:val="left" w:pos="2232"/>
                      </w:tabs>
                      <w:spacing w:before="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4339B0">
                      <w:rPr>
                        <w:sz w:val="18"/>
                        <w:szCs w:val="18"/>
                      </w:rPr>
                      <w:t xml:space="preserve">mehr als 3 Monate </w:t>
                    </w:r>
                    <w:sdt>
                      <w:sdtPr>
                        <w:rPr>
                          <w:b/>
                          <w:sz w:val="18"/>
                          <w:szCs w:val="18"/>
                        </w:rPr>
                        <w:id w:val="13772036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3240" w:type="dxa"/>
                    <w:gridSpan w:val="6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4524EF" w:rsidRDefault="004524EF" w:rsidP="009D24E1">
                    <w:pPr>
                      <w:tabs>
                        <w:tab w:val="left" w:pos="2232"/>
                      </w:tabs>
                      <w:spacing w:before="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4339B0">
                      <w:rPr>
                        <w:sz w:val="18"/>
                        <w:szCs w:val="18"/>
                      </w:rPr>
                      <w:t xml:space="preserve">dauerhaft im Revier </w:t>
                    </w:r>
                    <w:sdt>
                      <w:sdtPr>
                        <w:rPr>
                          <w:b/>
                          <w:sz w:val="18"/>
                          <w:szCs w:val="18"/>
                        </w:rPr>
                        <w:id w:val="107886988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  <w:p w:rsidR="007C18F6" w:rsidRPr="004339B0" w:rsidRDefault="007C18F6" w:rsidP="009D24E1">
                    <w:pPr>
                      <w:tabs>
                        <w:tab w:val="left" w:pos="2232"/>
                      </w:tabs>
                      <w:spacing w:before="0"/>
                      <w:jc w:val="right"/>
                      <w:rPr>
                        <w:sz w:val="18"/>
                        <w:szCs w:val="18"/>
                      </w:rPr>
                    </w:pPr>
                  </w:p>
                </w:tc>
              </w:tr>
              <w:tr w:rsidR="004524EF" w:rsidRPr="006013A2" w:rsidTr="007C18F6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134"/>
                </w:trPr>
                <w:tc>
                  <w:tcPr>
                    <w:tcW w:w="3888" w:type="dxa"/>
                    <w:gridSpan w:val="2"/>
                    <w:tcBorders>
                      <w:top w:val="nil"/>
                      <w:left w:val="single" w:sz="12" w:space="0" w:color="auto"/>
                      <w:bottom w:val="single" w:sz="4" w:space="0" w:color="auto"/>
                      <w:right w:val="nil"/>
                    </w:tcBorders>
                    <w:vAlign w:val="bottom"/>
                  </w:tcPr>
                  <w:p w:rsidR="004524EF" w:rsidRPr="004339B0" w:rsidRDefault="004524EF" w:rsidP="009D24E1">
                    <w:pPr>
                      <w:pStyle w:val="Titel"/>
                      <w:spacing w:before="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340" w:type="dxa"/>
                    <w:gridSpan w:val="6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4524EF" w:rsidRPr="004339B0" w:rsidRDefault="004524EF" w:rsidP="009D24E1">
                    <w:pPr>
                      <w:tabs>
                        <w:tab w:val="left" w:pos="2232"/>
                      </w:tabs>
                      <w:spacing w:before="0"/>
                      <w:ind w:right="249"/>
                      <w:jc w:val="right"/>
                      <w:rPr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240" w:type="dxa"/>
                    <w:gridSpan w:val="6"/>
                    <w:tcBorders>
                      <w:top w:val="nil"/>
                      <w:left w:val="nil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4524EF" w:rsidRPr="004339B0" w:rsidRDefault="004524EF" w:rsidP="009D24E1">
                    <w:pPr>
                      <w:tabs>
                        <w:tab w:val="left" w:pos="2232"/>
                      </w:tabs>
                      <w:spacing w:before="0"/>
                      <w:jc w:val="right"/>
                      <w:rPr>
                        <w:sz w:val="18"/>
                        <w:szCs w:val="18"/>
                      </w:rPr>
                    </w:pPr>
                  </w:p>
                </w:tc>
              </w:tr>
              <w:tr w:rsidR="00423367" w:rsidRPr="006013A2" w:rsidTr="00E074D8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427"/>
                </w:trPr>
                <w:tc>
                  <w:tcPr>
                    <w:tcW w:w="9468" w:type="dxa"/>
                    <w:gridSpan w:val="14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single" w:sz="12" w:space="0" w:color="auto"/>
                    </w:tcBorders>
                  </w:tcPr>
                  <w:p w:rsidR="00423367" w:rsidRPr="00423367" w:rsidRDefault="00423367" w:rsidP="00E074D8">
                    <w:pPr>
                      <w:tabs>
                        <w:tab w:val="left" w:pos="2232"/>
                      </w:tabs>
                      <w:spacing w:before="0"/>
                      <w:rPr>
                        <w:sz w:val="18"/>
                        <w:szCs w:val="18"/>
                      </w:rPr>
                    </w:pPr>
                    <w:r w:rsidRPr="00423367">
                      <w:rPr>
                        <w:sz w:val="18"/>
                        <w:szCs w:val="18"/>
                      </w:rPr>
                      <w:t xml:space="preserve">Weitere Anmerkungen zum Elchvorkommen </w:t>
                    </w:r>
                    <w:r>
                      <w:rPr>
                        <w:sz w:val="18"/>
                        <w:szCs w:val="18"/>
                      </w:rPr>
                      <w:t>(Liegen z. B. durch Elche verursachte Wildschäden vor?)</w:t>
                    </w:r>
                    <w:r w:rsidRPr="00423367">
                      <w:rPr>
                        <w:sz w:val="18"/>
                        <w:szCs w:val="18"/>
                      </w:rPr>
                      <w:t>:</w:t>
                    </w:r>
                  </w:p>
                </w:tc>
              </w:tr>
              <w:tr w:rsidR="00CC4606" w:rsidRPr="006013A2" w:rsidTr="00BB4EE5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422"/>
                </w:trPr>
                <w:tc>
                  <w:tcPr>
                    <w:tcW w:w="9468" w:type="dxa"/>
                    <w:gridSpan w:val="14"/>
                    <w:tcBorders>
                      <w:top w:val="nil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  <w:vAlign w:val="bottom"/>
                  </w:tcPr>
                  <w:p w:rsidR="00CC4606" w:rsidRPr="004339B0" w:rsidRDefault="00F3669A" w:rsidP="00545D0E">
                    <w:pPr>
                      <w:tabs>
                        <w:tab w:val="left" w:pos="2232"/>
                      </w:tabs>
                      <w:spacing w:before="0"/>
                      <w:jc w:val="right"/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8"/>
                          <w:szCs w:val="18"/>
                        </w:rPr>
                        <w:id w:val="106008740"/>
                        <w:placeholder>
                          <w:docPart w:val="A65CD02F4F2B4AAEB6F657DD2D0BA98F"/>
                        </w:placeholder>
                        <w:showingPlcHdr/>
                      </w:sdtPr>
                      <w:sdtEndPr/>
                      <w:sdtContent>
                        <w:r w:rsidR="0000109E" w:rsidRPr="003A28AB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  <w:r w:rsidR="00CC4606">
                      <w:rPr>
                        <w:sz w:val="18"/>
                        <w:szCs w:val="18"/>
                      </w:rPr>
                      <w:t>.</w:t>
                    </w:r>
                  </w:p>
                </w:tc>
              </w:tr>
              <w:tr w:rsidR="002861ED" w:rsidRPr="006013A2" w:rsidTr="002861ED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213"/>
                </w:trPr>
                <w:tc>
                  <w:tcPr>
                    <w:tcW w:w="3888" w:type="dxa"/>
                    <w:gridSpan w:val="2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bottom"/>
                  </w:tcPr>
                  <w:p w:rsidR="002861ED" w:rsidRPr="00D35723" w:rsidRDefault="002861ED" w:rsidP="009D24E1">
                    <w:pPr>
                      <w:pStyle w:val="Titel"/>
                      <w:spacing w:before="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6"/>
                        <w:szCs w:val="16"/>
                      </w:rPr>
                    </w:pPr>
                  </w:p>
                </w:tc>
                <w:tc>
                  <w:tcPr>
                    <w:tcW w:w="2340" w:type="dxa"/>
                    <w:gridSpan w:val="6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2861ED" w:rsidRPr="004339B0" w:rsidRDefault="002861ED" w:rsidP="009D24E1">
                    <w:pPr>
                      <w:tabs>
                        <w:tab w:val="left" w:pos="2232"/>
                      </w:tabs>
                      <w:spacing w:before="0"/>
                      <w:ind w:right="249"/>
                      <w:jc w:val="right"/>
                      <w:rPr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240" w:type="dxa"/>
                    <w:gridSpan w:val="6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2861ED" w:rsidRPr="004339B0" w:rsidRDefault="002861ED" w:rsidP="009D24E1">
                    <w:pPr>
                      <w:tabs>
                        <w:tab w:val="left" w:pos="2232"/>
                      </w:tabs>
                      <w:spacing w:before="0"/>
                      <w:jc w:val="right"/>
                      <w:rPr>
                        <w:sz w:val="18"/>
                        <w:szCs w:val="18"/>
                      </w:rPr>
                    </w:pPr>
                  </w:p>
                </w:tc>
              </w:tr>
              <w:tr w:rsidR="004524EF" w:rsidRPr="006013A2">
                <w:trPr>
                  <w:trHeight w:val="284"/>
                </w:trPr>
                <w:tc>
                  <w:tcPr>
                    <w:tcW w:w="9468" w:type="dxa"/>
                    <w:gridSpan w:val="14"/>
                    <w:tcBorders>
                      <w:top w:val="single" w:sz="12" w:space="0" w:color="auto"/>
                      <w:left w:val="single" w:sz="12" w:space="0" w:color="auto"/>
                      <w:bottom w:val="single" w:sz="6" w:space="0" w:color="auto"/>
                      <w:right w:val="single" w:sz="12" w:space="0" w:color="auto"/>
                    </w:tcBorders>
                    <w:vAlign w:val="center"/>
                  </w:tcPr>
                  <w:p w:rsidR="004524EF" w:rsidRPr="006013A2" w:rsidRDefault="002861ED" w:rsidP="006013A2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Cs/>
                        <w:smallCaps w:val="0"/>
                        <w:sz w:val="20"/>
                        <w:szCs w:val="20"/>
                      </w:rPr>
                      <w:t>Rebhuhn</w:t>
                    </w:r>
                  </w:p>
                </w:tc>
              </w:tr>
              <w:tr w:rsidR="004524EF" w:rsidTr="007C658F">
                <w:trPr>
                  <w:trHeight w:hRule="exact" w:val="340"/>
                </w:trPr>
                <w:tc>
                  <w:tcPr>
                    <w:tcW w:w="4573" w:type="dxa"/>
                    <w:gridSpan w:val="3"/>
                    <w:tcBorders>
                      <w:top w:val="single" w:sz="6" w:space="0" w:color="auto"/>
                      <w:left w:val="single" w:sz="12" w:space="0" w:color="auto"/>
                      <w:bottom w:val="nil"/>
                      <w:right w:val="nil"/>
                    </w:tcBorders>
                    <w:vAlign w:val="bottom"/>
                  </w:tcPr>
                  <w:p w:rsidR="004524EF" w:rsidRPr="006013A2" w:rsidRDefault="004524EF" w:rsidP="00AF23C1">
                    <w:pPr>
                      <w:pStyle w:val="Titel"/>
                      <w:spacing w:before="60" w:afterLines="60" w:after="144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 die Art im 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Frühjahr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 vor?</w:t>
                    </w:r>
                  </w:p>
                </w:tc>
                <w:tc>
                  <w:tcPr>
                    <w:tcW w:w="1655" w:type="dxa"/>
                    <w:gridSpan w:val="5"/>
                    <w:tcBorders>
                      <w:top w:val="single" w:sz="6" w:space="0" w:color="auto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6013A2" w:rsidRDefault="004524EF" w:rsidP="00AF23C1">
                    <w:pPr>
                      <w:pStyle w:val="Titel"/>
                      <w:spacing w:before="60" w:afterLines="60" w:after="144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211974753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gridSpan w:val="5"/>
                    <w:tcBorders>
                      <w:top w:val="single" w:sz="6" w:space="0" w:color="auto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4524EF" w:rsidRPr="006013A2" w:rsidRDefault="004524EF" w:rsidP="00CC4606">
                    <w:pPr>
                      <w:pStyle w:val="Titel"/>
                      <w:spacing w:before="60" w:afterLines="60" w:after="144" w:line="240" w:lineRule="auto"/>
                      <w:ind w:right="25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97333350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mallCaps w:val="0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tcBorders>
                      <w:top w:val="single" w:sz="6" w:space="0" w:color="auto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4524EF" w:rsidRPr="006013A2" w:rsidRDefault="004524EF" w:rsidP="00CC4606">
                    <w:pPr>
                      <w:pStyle w:val="Titel"/>
                      <w:spacing w:before="60" w:afterLines="60" w:after="144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121153531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mallCaps w:val="0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4524EF" w:rsidRPr="006013A2" w:rsidTr="00E074D8">
                <w:trPr>
                  <w:trHeight w:hRule="exact" w:val="397"/>
                </w:trPr>
                <w:tc>
                  <w:tcPr>
                    <w:tcW w:w="5211" w:type="dxa"/>
                    <w:gridSpan w:val="7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bottom"/>
                  </w:tcPr>
                  <w:p w:rsidR="004524EF" w:rsidRPr="006013A2" w:rsidRDefault="004524EF" w:rsidP="007C658F">
                    <w:pPr>
                      <w:pStyle w:val="Titel"/>
                      <w:spacing w:before="60" w:after="6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Geschätzte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Anzahl </w:t>
                    </w:r>
                    <w:r w:rsidR="002861ED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Paare (rufende Hähne) im Frühjahr </w:t>
                    </w:r>
                    <w:r w:rsidR="002861ED" w:rsidRPr="00590B74">
                      <w:rPr>
                        <w:smallCaps w:val="0"/>
                        <w:sz w:val="18"/>
                        <w:szCs w:val="18"/>
                      </w:rPr>
                      <w:t>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241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4524EF" w:rsidRPr="006013A2" w:rsidRDefault="00F3669A" w:rsidP="00D05381">
                    <w:pPr>
                      <w:pStyle w:val="Titel"/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356892566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4524EF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4524EF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_________</w:t>
                        </w:r>
                      </w:sdtContent>
                    </w:sdt>
                    <w:r w:rsidR="004524EF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</w:t>
                    </w:r>
                    <w:r w:rsidR="004524EF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1847" w:type="dxa"/>
                    <w:gridSpan w:val="3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4524EF" w:rsidRPr="006013A2" w:rsidRDefault="004524EF" w:rsidP="006B541A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4524EF" w:rsidRPr="00272272">
                <w:trPr>
                  <w:trHeight w:hRule="exact" w:val="79"/>
                </w:trPr>
                <w:tc>
                  <w:tcPr>
                    <w:tcW w:w="9468" w:type="dxa"/>
                    <w:gridSpan w:val="14"/>
                    <w:tcBorders>
                      <w:top w:val="nil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p w:rsidR="004524EF" w:rsidRPr="00272272" w:rsidRDefault="004524EF" w:rsidP="006013A2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2861ED" w:rsidRPr="006013A2" w:rsidTr="002861ED">
                <w:trPr>
                  <w:trHeight w:hRule="exact" w:val="170"/>
                </w:trPr>
                <w:tc>
                  <w:tcPr>
                    <w:tcW w:w="9468" w:type="dxa"/>
                    <w:gridSpan w:val="1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2861ED" w:rsidRDefault="002861ED" w:rsidP="006013A2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</w:p>
                </w:tc>
              </w:tr>
              <w:tr w:rsidR="002861ED" w:rsidRPr="006013A2" w:rsidTr="004C3BD4">
                <w:trPr>
                  <w:trHeight w:val="284"/>
                </w:trPr>
                <w:tc>
                  <w:tcPr>
                    <w:tcW w:w="9468" w:type="dxa"/>
                    <w:gridSpan w:val="14"/>
                    <w:tcBorders>
                      <w:top w:val="single" w:sz="12" w:space="0" w:color="auto"/>
                      <w:left w:val="single" w:sz="12" w:space="0" w:color="auto"/>
                      <w:bottom w:val="single" w:sz="6" w:space="0" w:color="auto"/>
                      <w:right w:val="single" w:sz="12" w:space="0" w:color="auto"/>
                    </w:tcBorders>
                    <w:vAlign w:val="center"/>
                  </w:tcPr>
                  <w:p w:rsidR="002861ED" w:rsidRPr="006013A2" w:rsidRDefault="002861ED" w:rsidP="004C3BD4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Cs/>
                        <w:smallCaps w:val="0"/>
                        <w:sz w:val="20"/>
                        <w:szCs w:val="20"/>
                      </w:rPr>
                      <w:t>Fasan</w:t>
                    </w:r>
                  </w:p>
                </w:tc>
              </w:tr>
              <w:tr w:rsidR="002861ED" w:rsidTr="007C658F">
                <w:trPr>
                  <w:trHeight w:hRule="exact" w:val="340"/>
                </w:trPr>
                <w:tc>
                  <w:tcPr>
                    <w:tcW w:w="4573" w:type="dxa"/>
                    <w:gridSpan w:val="3"/>
                    <w:tcBorders>
                      <w:top w:val="single" w:sz="6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2861ED" w:rsidRPr="006013A2" w:rsidRDefault="002861ED" w:rsidP="00BF6978">
                    <w:pPr>
                      <w:pStyle w:val="Titel"/>
                      <w:spacing w:before="60" w:afterLines="60" w:after="144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 die Art im 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Frühjahr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 vor?</w:t>
                    </w:r>
                  </w:p>
                </w:tc>
                <w:tc>
                  <w:tcPr>
                    <w:tcW w:w="1655" w:type="dxa"/>
                    <w:gridSpan w:val="5"/>
                    <w:tcBorders>
                      <w:top w:val="single" w:sz="6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2861ED" w:rsidRPr="006013A2" w:rsidRDefault="002861ED" w:rsidP="004C3BD4">
                    <w:pPr>
                      <w:pStyle w:val="Titel"/>
                      <w:spacing w:before="60" w:afterLines="60" w:after="144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8184869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gridSpan w:val="5"/>
                    <w:tcBorders>
                      <w:top w:val="single" w:sz="6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2861ED" w:rsidRPr="006013A2" w:rsidRDefault="002861ED" w:rsidP="004C3BD4">
                    <w:pPr>
                      <w:pStyle w:val="Titel"/>
                      <w:spacing w:before="60" w:afterLines="60" w:after="144" w:line="240" w:lineRule="auto"/>
                      <w:ind w:right="25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43025295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tcBorders>
                      <w:top w:val="single" w:sz="6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2861ED" w:rsidRPr="006013A2" w:rsidRDefault="002861ED" w:rsidP="004C3BD4">
                    <w:pPr>
                      <w:pStyle w:val="Titel"/>
                      <w:spacing w:before="60" w:afterLines="60" w:after="144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84714211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2861ED" w:rsidRPr="006013A2" w:rsidTr="00E074D8">
                <w:trPr>
                  <w:trHeight w:hRule="exact" w:val="397"/>
                </w:trPr>
                <w:tc>
                  <w:tcPr>
                    <w:tcW w:w="5211" w:type="dxa"/>
                    <w:gridSpan w:val="7"/>
                    <w:tcBorders>
                      <w:top w:val="nil"/>
                      <w:left w:val="single" w:sz="12" w:space="0" w:color="auto"/>
                      <w:bottom w:val="single" w:sz="12" w:space="0" w:color="auto"/>
                      <w:right w:val="nil"/>
                    </w:tcBorders>
                    <w:vAlign w:val="center"/>
                  </w:tcPr>
                  <w:p w:rsidR="002861ED" w:rsidRPr="006013A2" w:rsidRDefault="002861ED" w:rsidP="00BF6978">
                    <w:pPr>
                      <w:pStyle w:val="Titel"/>
                      <w:spacing w:before="60" w:after="6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Geschätzte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Anzahl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rufende Hähne</w:t>
                    </w:r>
                    <w:r w:rsidR="00590B74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im Frühjahr </w:t>
                    </w:r>
                    <w:r w:rsidR="00590B74" w:rsidRPr="00590B74">
                      <w:rPr>
                        <w:smallCaps w:val="0"/>
                        <w:sz w:val="18"/>
                        <w:szCs w:val="18"/>
                      </w:rPr>
                      <w:t>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590B74">
                      <w:rPr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2127" w:type="dxa"/>
                    <w:gridSpan w:val="3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2861ED" w:rsidRPr="006013A2" w:rsidRDefault="00F3669A" w:rsidP="00590B74">
                    <w:pPr>
                      <w:pStyle w:val="Titel"/>
                      <w:spacing w:before="60" w:after="6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544207500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2861ED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2861ED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_________</w:t>
                        </w:r>
                      </w:sdtContent>
                    </w:sdt>
                    <w:r w:rsidR="002861ED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</w:t>
                    </w:r>
                    <w:r w:rsidR="002861ED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2130" w:type="dxa"/>
                    <w:gridSpan w:val="4"/>
                    <w:tcBorders>
                      <w:top w:val="nil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p w:rsidR="002861ED" w:rsidRPr="006013A2" w:rsidRDefault="002861ED" w:rsidP="004C3BD4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2861ED" w:rsidRPr="006013A2" w:rsidTr="002861ED">
                <w:trPr>
                  <w:trHeight w:hRule="exact" w:val="170"/>
                </w:trPr>
                <w:tc>
                  <w:tcPr>
                    <w:tcW w:w="9468" w:type="dxa"/>
                    <w:gridSpan w:val="14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2861ED" w:rsidRDefault="002861ED" w:rsidP="006013A2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</w:p>
                </w:tc>
              </w:tr>
              <w:tr w:rsidR="004524EF" w:rsidRPr="006013A2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val="284"/>
                </w:trPr>
                <w:tc>
                  <w:tcPr>
                    <w:tcW w:w="9468" w:type="dxa"/>
                    <w:gridSpan w:val="14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4524EF" w:rsidRPr="006013A2" w:rsidRDefault="007C18F6" w:rsidP="007C18F6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Cs/>
                        <w:smallCaps w:val="0"/>
                        <w:sz w:val="20"/>
                        <w:szCs w:val="20"/>
                      </w:rPr>
                      <w:t>Wildk</w:t>
                    </w:r>
                    <w:r w:rsidR="004524EF" w:rsidRPr="006013A2">
                      <w:rPr>
                        <w:bCs/>
                        <w:smallCaps w:val="0"/>
                        <w:sz w:val="20"/>
                        <w:szCs w:val="20"/>
                      </w:rPr>
                      <w:t>aninchen</w:t>
                    </w:r>
                  </w:p>
                </w:tc>
              </w:tr>
              <w:tr w:rsidR="004524EF" w:rsidRPr="006013A2" w:rsidTr="007C658F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V w:val="none" w:sz="0" w:space="0" w:color="auto"/>
                  </w:tblBorders>
                </w:tblPrEx>
                <w:trPr>
                  <w:trHeight w:hRule="exact" w:val="340"/>
                </w:trPr>
                <w:tc>
                  <w:tcPr>
                    <w:tcW w:w="4968" w:type="dxa"/>
                    <w:gridSpan w:val="5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4524EF" w:rsidRPr="006013A2" w:rsidRDefault="004524EF" w:rsidP="00BF6978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 die Art im 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Frühjahr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 vor?</w:t>
                    </w:r>
                  </w:p>
                </w:tc>
                <w:tc>
                  <w:tcPr>
                    <w:tcW w:w="1260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4524EF" w:rsidRPr="006013A2" w:rsidRDefault="004524EF" w:rsidP="006013A2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6727634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gridSpan w:val="5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4524EF" w:rsidRPr="006013A2" w:rsidRDefault="004524EF" w:rsidP="002C5070">
                    <w:pPr>
                      <w:pStyle w:val="Titel"/>
                      <w:spacing w:before="60" w:after="0" w:line="240" w:lineRule="auto"/>
                      <w:ind w:right="25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208356204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4524EF" w:rsidRPr="006013A2" w:rsidRDefault="004524EF" w:rsidP="006013A2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57573298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307F38" w:rsidRPr="006013A2" w:rsidTr="00E074D8">
                <w:trPr>
                  <w:trHeight w:hRule="exact" w:val="454"/>
                </w:trPr>
                <w:tc>
                  <w:tcPr>
                    <w:tcW w:w="6345" w:type="dxa"/>
                    <w:gridSpan w:val="9"/>
                    <w:tcBorders>
                      <w:top w:val="nil"/>
                      <w:left w:val="single" w:sz="12" w:space="0" w:color="auto"/>
                      <w:bottom w:val="single" w:sz="12" w:space="0" w:color="auto"/>
                      <w:right w:val="nil"/>
                    </w:tcBorders>
                    <w:vAlign w:val="center"/>
                  </w:tcPr>
                  <w:p w:rsidR="00307F38" w:rsidRPr="006013A2" w:rsidRDefault="00307F38" w:rsidP="00307F38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Geschätzte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Anzahl der Kaninchen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/</w:t>
                    </w:r>
                    <w:r w:rsidRPr="00771113">
                      <w:rPr>
                        <w:smallCaps w:val="0"/>
                        <w:sz w:val="18"/>
                        <w:szCs w:val="18"/>
                      </w:rPr>
                      <w:t>Stammbesatz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im </w:t>
                    </w:r>
                    <w:r w:rsidRPr="00BF6978">
                      <w:rPr>
                        <w:smallCaps w:val="0"/>
                        <w:sz w:val="18"/>
                        <w:szCs w:val="18"/>
                      </w:rPr>
                      <w:t>Frühjahr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771113">
                      <w:rPr>
                        <w:smallCaps w:val="0"/>
                        <w:sz w:val="18"/>
                        <w:szCs w:val="18"/>
                      </w:rPr>
                      <w:t>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3123" w:type="dxa"/>
                    <w:gridSpan w:val="5"/>
                    <w:tcBorders>
                      <w:top w:val="nil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p w:rsidR="00307F38" w:rsidRPr="006013A2" w:rsidRDefault="00307F38" w:rsidP="006B541A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_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_________ 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</w:tr>
            </w:tbl>
            <w:p w:rsidR="00590B74" w:rsidRDefault="00590B74" w:rsidP="00FD07F8">
              <w:pPr>
                <w:spacing w:before="0" w:line="120" w:lineRule="exact"/>
                <w:rPr>
                  <w:sz w:val="6"/>
                  <w:szCs w:val="6"/>
                </w:rPr>
              </w:pPr>
            </w:p>
            <w:tbl>
              <w:tblPr>
                <w:tblW w:w="9468" w:type="dxa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1526"/>
                <w:gridCol w:w="192"/>
                <w:gridCol w:w="1225"/>
                <w:gridCol w:w="225"/>
                <w:gridCol w:w="1260"/>
                <w:gridCol w:w="180"/>
                <w:gridCol w:w="360"/>
                <w:gridCol w:w="243"/>
                <w:gridCol w:w="477"/>
                <w:gridCol w:w="90"/>
                <w:gridCol w:w="270"/>
                <w:gridCol w:w="180"/>
                <w:gridCol w:w="720"/>
                <w:gridCol w:w="248"/>
                <w:gridCol w:w="652"/>
                <w:gridCol w:w="198"/>
                <w:gridCol w:w="162"/>
                <w:gridCol w:w="1260"/>
              </w:tblGrid>
              <w:tr w:rsidR="00BF6978" w:rsidRPr="006013A2" w:rsidTr="0080209B">
                <w:trPr>
                  <w:trHeight w:val="284"/>
                </w:trPr>
                <w:tc>
                  <w:tcPr>
                    <w:tcW w:w="9468" w:type="dxa"/>
                    <w:gridSpan w:val="18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BF6978" w:rsidRPr="006013A2" w:rsidRDefault="00BF6978" w:rsidP="0080209B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Cs/>
                        <w:smallCaps w:val="0"/>
                        <w:sz w:val="20"/>
                        <w:szCs w:val="20"/>
                      </w:rPr>
                      <w:t>Feldhase</w:t>
                    </w:r>
                  </w:p>
                </w:tc>
              </w:tr>
              <w:tr w:rsidR="00BF6978" w:rsidRPr="006013A2" w:rsidTr="007C658F">
                <w:trPr>
                  <w:trHeight w:hRule="exact" w:val="340"/>
                </w:trPr>
                <w:tc>
                  <w:tcPr>
                    <w:tcW w:w="4968" w:type="dxa"/>
                    <w:gridSpan w:val="7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F6978" w:rsidRPr="006013A2" w:rsidRDefault="00BF6978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 die Art im 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Frühjahr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 vor?</w:t>
                    </w:r>
                  </w:p>
                </w:tc>
                <w:tc>
                  <w:tcPr>
                    <w:tcW w:w="1260" w:type="dxa"/>
                    <w:gridSpan w:val="5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BF6978" w:rsidRPr="006013A2" w:rsidRDefault="00BF6978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91567449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BF6978" w:rsidRPr="006013A2" w:rsidRDefault="00BF6978" w:rsidP="0080209B">
                    <w:pPr>
                      <w:pStyle w:val="Titel"/>
                      <w:spacing w:before="60" w:after="0" w:line="240" w:lineRule="auto"/>
                      <w:ind w:right="25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02702113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BF6978" w:rsidRPr="006013A2" w:rsidRDefault="00BF6978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70136881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F6978" w:rsidRPr="006013A2" w:rsidTr="009757F3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454"/>
                </w:trPr>
                <w:tc>
                  <w:tcPr>
                    <w:tcW w:w="5211" w:type="dxa"/>
                    <w:gridSpan w:val="8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F6978" w:rsidRPr="006013A2" w:rsidRDefault="00BF6978" w:rsidP="00BF6978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Geschätzte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Anzahl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Feldhasen/</w:t>
                    </w:r>
                    <w:r w:rsidRPr="00BF6978">
                      <w:rPr>
                        <w:smallCaps w:val="0"/>
                        <w:sz w:val="18"/>
                        <w:szCs w:val="18"/>
                      </w:rPr>
                      <w:t>B</w:t>
                    </w:r>
                    <w:r w:rsidRPr="00771113">
                      <w:rPr>
                        <w:smallCaps w:val="0"/>
                        <w:sz w:val="18"/>
                        <w:szCs w:val="18"/>
                      </w:rPr>
                      <w:t>esatz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im </w:t>
                    </w:r>
                    <w:r w:rsidRPr="00BF6978">
                      <w:rPr>
                        <w:smallCaps w:val="0"/>
                        <w:sz w:val="18"/>
                        <w:szCs w:val="18"/>
                      </w:rPr>
                      <w:t>Frühjahr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771113">
                      <w:rPr>
                        <w:smallCaps w:val="0"/>
                        <w:sz w:val="18"/>
                        <w:szCs w:val="18"/>
                      </w:rPr>
                      <w:t>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1985" w:type="dxa"/>
                    <w:gridSpan w:val="6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BF6978" w:rsidRPr="006013A2" w:rsidRDefault="00F3669A" w:rsidP="0080209B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800812930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F6978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BF6978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_________</w:t>
                        </w:r>
                      </w:sdtContent>
                    </w:sdt>
                    <w:r w:rsidR="00BF6978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</w:t>
                    </w:r>
                    <w:r w:rsidR="00BF6978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2272" w:type="dxa"/>
                    <w:gridSpan w:val="4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BF6978" w:rsidRPr="006013A2" w:rsidRDefault="00BF6978" w:rsidP="0080209B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9757F3" w:rsidRPr="006013A2" w:rsidTr="009757F3">
                <w:tblPrEx>
                  <w:tblBorders>
                    <w:insideV w:val="single" w:sz="4" w:space="0" w:color="auto"/>
                  </w:tblBorders>
                </w:tblPrEx>
                <w:trPr>
                  <w:trHeight w:val="378"/>
                </w:trPr>
                <w:tc>
                  <w:tcPr>
                    <w:tcW w:w="2943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:rsidR="009757F3" w:rsidRDefault="009757F3" w:rsidP="00B11E17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485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757F3" w:rsidRDefault="009757F3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350" w:type="dxa"/>
                    <w:gridSpan w:val="5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757F3" w:rsidRPr="00BF6978" w:rsidRDefault="009757F3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170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757F3" w:rsidRDefault="009757F3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098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757F3" w:rsidRDefault="009757F3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422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757F3" w:rsidRDefault="009757F3" w:rsidP="00BF6978">
                    <w:pPr>
                      <w:pStyle w:val="Titel"/>
                      <w:spacing w:before="0" w:after="0" w:line="240" w:lineRule="auto"/>
                      <w:ind w:left="72" w:right="-468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093534" w:rsidRPr="006013A2" w:rsidTr="009875DB">
                <w:tblPrEx>
                  <w:tblBorders>
                    <w:insideV w:val="single" w:sz="4" w:space="0" w:color="auto"/>
                  </w:tblBorders>
                </w:tblPrEx>
                <w:trPr>
                  <w:trHeight w:val="378"/>
                </w:trPr>
                <w:tc>
                  <w:tcPr>
                    <w:tcW w:w="2943" w:type="dxa"/>
                    <w:gridSpan w:val="3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nil"/>
                    </w:tcBorders>
                  </w:tcPr>
                  <w:p w:rsidR="00093534" w:rsidRPr="006013A2" w:rsidRDefault="00B11E17" w:rsidP="00B11E17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Marder</w:t>
                    </w:r>
                  </w:p>
                </w:tc>
                <w:tc>
                  <w:tcPr>
                    <w:tcW w:w="1485" w:type="dxa"/>
                    <w:gridSpan w:val="2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093534" w:rsidRPr="006013A2" w:rsidRDefault="00BF6978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Steinmarder</w:t>
                    </w:r>
                  </w:p>
                </w:tc>
                <w:tc>
                  <w:tcPr>
                    <w:tcW w:w="1350" w:type="dxa"/>
                    <w:gridSpan w:val="5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093534" w:rsidRPr="006013A2" w:rsidRDefault="00BF6978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r w:rsidRPr="00BF6978">
                      <w:rPr>
                        <w:smallCaps w:val="0"/>
                        <w:sz w:val="18"/>
                        <w:szCs w:val="18"/>
                      </w:rPr>
                      <w:t>Baummarder</w:t>
                    </w:r>
                  </w:p>
                </w:tc>
                <w:tc>
                  <w:tcPr>
                    <w:tcW w:w="1170" w:type="dxa"/>
                    <w:gridSpan w:val="3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093534" w:rsidRPr="006013A2" w:rsidRDefault="00BF6978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Cs/>
                        <w:smallCaps w:val="0"/>
                        <w:sz w:val="18"/>
                        <w:szCs w:val="18"/>
                      </w:rPr>
                      <w:t>Iltis</w:t>
                    </w:r>
                  </w:p>
                </w:tc>
                <w:tc>
                  <w:tcPr>
                    <w:tcW w:w="1098" w:type="dxa"/>
                    <w:gridSpan w:val="3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093534" w:rsidRPr="006013A2" w:rsidRDefault="00BF6978" w:rsidP="006349DB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Hermelin</w:t>
                    </w:r>
                  </w:p>
                </w:tc>
                <w:tc>
                  <w:tcPr>
                    <w:tcW w:w="1422" w:type="dxa"/>
                    <w:gridSpan w:val="2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093534" w:rsidRPr="006013A2" w:rsidRDefault="00BF6978" w:rsidP="00BF6978">
                    <w:pPr>
                      <w:pStyle w:val="Titel"/>
                      <w:spacing w:before="0" w:after="0" w:line="240" w:lineRule="auto"/>
                      <w:ind w:left="72" w:right="-468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Mauswiesel</w:t>
                    </w:r>
                  </w:p>
                </w:tc>
              </w:tr>
              <w:tr w:rsidR="00093534" w:rsidRPr="006013A2" w:rsidTr="00BF6978">
                <w:tblPrEx>
                  <w:tblBorders>
                    <w:insideV w:val="single" w:sz="4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1718" w:type="dxa"/>
                    <w:gridSpan w:val="2"/>
                    <w:vMerge w:val="restart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093534" w:rsidRPr="006013A2" w:rsidRDefault="00093534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Kamen die Arten im 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Jagdjahr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 vor?</w:t>
                    </w:r>
                  </w:p>
                </w:tc>
                <w:tc>
                  <w:tcPr>
                    <w:tcW w:w="1225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p w:rsidR="00093534" w:rsidRPr="006349DB" w:rsidRDefault="00093534" w:rsidP="006013A2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ja</w:t>
                    </w:r>
                  </w:p>
                </w:tc>
                <w:tc>
                  <w:tcPr>
                    <w:tcW w:w="1485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9522460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6013A2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350" w:type="dxa"/>
                    <w:gridSpan w:val="5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2672648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C81F16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170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906842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C81F16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098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0013887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103CD7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</w:tcPr>
                  <w:p w:rsidR="00093534" w:rsidRPr="006013A2" w:rsidRDefault="00BF6978" w:rsidP="00BF6978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67819803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093534" w:rsidRPr="006013A2" w:rsidTr="00BF6978">
                <w:tblPrEx>
                  <w:tblBorders>
                    <w:insideV w:val="single" w:sz="4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1718" w:type="dxa"/>
                    <w:gridSpan w:val="2"/>
                    <w:vMerge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093534" w:rsidRPr="006013A2" w:rsidRDefault="00093534" w:rsidP="006013A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2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534" w:rsidRPr="006349DB" w:rsidRDefault="00093534" w:rsidP="006013A2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nein</w:t>
                    </w:r>
                  </w:p>
                </w:tc>
                <w:tc>
                  <w:tcPr>
                    <w:tcW w:w="1485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573100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6013A2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350" w:type="dxa"/>
                    <w:gridSpan w:val="5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4877834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C81F16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170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6796276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C81F16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098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3670312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103CD7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gridSpan w:val="2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</w:tcPr>
                  <w:p w:rsidR="00093534" w:rsidRPr="006013A2" w:rsidRDefault="00BF6978" w:rsidP="00BF6978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40765818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093534" w:rsidRPr="006013A2" w:rsidTr="00BF6978">
                <w:tblPrEx>
                  <w:tblBorders>
                    <w:insideV w:val="single" w:sz="4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1718" w:type="dxa"/>
                    <w:gridSpan w:val="2"/>
                    <w:vMerge/>
                    <w:tcBorders>
                      <w:top w:val="nil"/>
                      <w:left w:val="single" w:sz="12" w:space="0" w:color="auto"/>
                      <w:bottom w:val="single" w:sz="4" w:space="0" w:color="auto"/>
                      <w:right w:val="nil"/>
                    </w:tcBorders>
                    <w:vAlign w:val="center"/>
                  </w:tcPr>
                  <w:p w:rsidR="00093534" w:rsidRPr="006013A2" w:rsidRDefault="00093534" w:rsidP="006013A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25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p w:rsidR="00093534" w:rsidRPr="006349DB" w:rsidRDefault="00093534" w:rsidP="006013A2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unbekannt</w:t>
                    </w:r>
                  </w:p>
                </w:tc>
                <w:tc>
                  <w:tcPr>
                    <w:tcW w:w="1485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9158468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6013A2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350" w:type="dxa"/>
                    <w:gridSpan w:val="5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7267417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C81F16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170" w:type="dxa"/>
                    <w:gridSpan w:val="3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4762500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C81F16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098" w:type="dxa"/>
                    <w:gridSpan w:val="3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20719550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093534" w:rsidRPr="006013A2" w:rsidRDefault="00CC4606" w:rsidP="00103CD7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single" w:sz="12" w:space="0" w:color="auto"/>
                    </w:tcBorders>
                  </w:tcPr>
                  <w:p w:rsidR="00093534" w:rsidRPr="006013A2" w:rsidRDefault="00BF6978" w:rsidP="00BF6978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96811065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CC4606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943DD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80"/>
                </w:trPr>
                <w:tc>
                  <w:tcPr>
                    <w:tcW w:w="4608" w:type="dxa"/>
                    <w:gridSpan w:val="6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943DDA" w:rsidRPr="006013A2" w:rsidRDefault="00943DDA" w:rsidP="00943DDA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440" w:type="dxa"/>
                    <w:gridSpan w:val="5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43DDA" w:rsidRPr="006013A2" w:rsidRDefault="00943DDA" w:rsidP="00943DDA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800" w:type="dxa"/>
                    <w:gridSpan w:val="4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943DDA" w:rsidRPr="006013A2" w:rsidRDefault="00943DDA" w:rsidP="00943DDA">
                    <w:pPr>
                      <w:pStyle w:val="Titel"/>
                      <w:spacing w:before="60" w:after="0" w:line="240" w:lineRule="auto"/>
                      <w:ind w:right="72"/>
                      <w:jc w:val="right"/>
                      <w:outlineLvl w:val="0"/>
                      <w:rPr>
                        <w:b w:val="0"/>
                        <w:smallCaps w:val="0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620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943DDA" w:rsidRPr="006013A2" w:rsidRDefault="00943DDA" w:rsidP="00943DDA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20"/>
                        <w:szCs w:val="20"/>
                      </w:rPr>
                    </w:pPr>
                  </w:p>
                </w:tc>
              </w:tr>
              <w:tr w:rsidR="00D35723" w:rsidRPr="006013A2" w:rsidTr="00E074D8">
                <w:tblPrEx>
                  <w:tblBorders>
                    <w:insideV w:val="single" w:sz="4" w:space="0" w:color="auto"/>
                  </w:tblBorders>
                </w:tblPrEx>
                <w:trPr>
                  <w:trHeight w:hRule="exact" w:val="417"/>
                </w:trPr>
                <w:tc>
                  <w:tcPr>
                    <w:tcW w:w="1526" w:type="dxa"/>
                    <w:vMerge w:val="restart"/>
                    <w:tcBorders>
                      <w:top w:val="nil"/>
                      <w:left w:val="single" w:sz="12" w:space="0" w:color="auto"/>
                      <w:right w:val="nil"/>
                    </w:tcBorders>
                    <w:shd w:val="clear" w:color="auto" w:fill="auto"/>
                  </w:tcPr>
                  <w:p w:rsidR="00D35723" w:rsidRPr="006349DB" w:rsidRDefault="00385792" w:rsidP="00385792">
                    <w:pPr>
                      <w:pStyle w:val="Titel"/>
                      <w:spacing w:before="120" w:after="0" w:line="240" w:lineRule="auto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Jagdstrecke 2017</w:t>
                    </w:r>
                    <w:r w:rsidR="00D35723"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</w:p>
                </w:tc>
                <w:tc>
                  <w:tcPr>
                    <w:tcW w:w="1642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Default="00D35723" w:rsidP="006349DB">
                    <w:pPr>
                      <w:pStyle w:val="Titel"/>
                      <w:spacing w:before="120" w:after="0" w:line="240" w:lineRule="auto"/>
                      <w:ind w:right="74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Abschuss:</w:t>
                    </w:r>
                  </w:p>
                </w:tc>
                <w:tc>
                  <w:tcPr>
                    <w:tcW w:w="1260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F3669A" w:rsidP="000D1F3B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20139588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D35723" w:rsidP="000D1F3B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D35723" w:rsidP="000D1F3B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D35723" w:rsidP="000D1F3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1260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D35723" w:rsidRPr="006013A2" w:rsidRDefault="00D35723" w:rsidP="000D1F3B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</w:p>
                </w:tc>
              </w:tr>
              <w:tr w:rsidR="00D35723" w:rsidRPr="006013A2" w:rsidTr="00E074D8">
                <w:tblPrEx>
                  <w:tblBorders>
                    <w:insideV w:val="single" w:sz="4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1526" w:type="dxa"/>
                    <w:vMerge/>
                    <w:tcBorders>
                      <w:left w:val="single" w:sz="12" w:space="0" w:color="auto"/>
                      <w:right w:val="nil"/>
                    </w:tcBorders>
                    <w:shd w:val="clear" w:color="auto" w:fill="auto"/>
                    <w:vAlign w:val="center"/>
                  </w:tcPr>
                  <w:p w:rsidR="00D35723" w:rsidRPr="006013A2" w:rsidRDefault="00D35723" w:rsidP="006013A2">
                    <w:pPr>
                      <w:pStyle w:val="Titel"/>
                      <w:spacing w:before="60" w:after="6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642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Default="00D35723" w:rsidP="006349DB">
                    <w:pPr>
                      <w:pStyle w:val="Titel"/>
                      <w:spacing w:before="120" w:after="0" w:line="240" w:lineRule="auto"/>
                      <w:ind w:right="74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Fangjagd:</w:t>
                    </w:r>
                  </w:p>
                </w:tc>
                <w:tc>
                  <w:tcPr>
                    <w:tcW w:w="1260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F3669A" w:rsidP="006013A2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930347629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D35723" w:rsidP="00C81F16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D35723" w:rsidP="00C81F16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D35723" w:rsidRPr="006013A2" w:rsidRDefault="00D35723" w:rsidP="002C5070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60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D35723" w:rsidRPr="006013A2" w:rsidRDefault="00D35723" w:rsidP="00C81F16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D35723" w:rsidRPr="006013A2" w:rsidTr="00E074D8">
                <w:tblPrEx>
                  <w:tblBorders>
                    <w:insideV w:val="single" w:sz="4" w:space="0" w:color="auto"/>
                  </w:tblBorders>
                </w:tblPrEx>
                <w:trPr>
                  <w:trHeight w:hRule="exact" w:val="508"/>
                </w:trPr>
                <w:tc>
                  <w:tcPr>
                    <w:tcW w:w="1526" w:type="dxa"/>
                    <w:vMerge/>
                    <w:tcBorders>
                      <w:left w:val="single" w:sz="12" w:space="0" w:color="auto"/>
                      <w:bottom w:val="single" w:sz="12" w:space="0" w:color="auto"/>
                      <w:right w:val="nil"/>
                    </w:tcBorders>
                    <w:shd w:val="clear" w:color="auto" w:fill="auto"/>
                    <w:vAlign w:val="center"/>
                  </w:tcPr>
                  <w:p w:rsidR="00D35723" w:rsidRPr="006013A2" w:rsidRDefault="00D35723" w:rsidP="006013A2">
                    <w:pPr>
                      <w:pStyle w:val="Titel"/>
                      <w:spacing w:before="60" w:after="6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642" w:type="dxa"/>
                    <w:gridSpan w:val="3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D35723" w:rsidRPr="002C5070" w:rsidRDefault="00D35723" w:rsidP="00E074D8">
                    <w:pPr>
                      <w:pStyle w:val="Titel"/>
                      <w:spacing w:before="120" w:after="0" w:line="240" w:lineRule="auto"/>
                      <w:ind w:right="74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2C5070">
                      <w:rPr>
                        <w:b w:val="0"/>
                        <w:smallCaps w:val="0"/>
                        <w:sz w:val="18"/>
                        <w:szCs w:val="18"/>
                      </w:rPr>
                      <w:t>Fall</w:t>
                    </w:r>
                    <w:r w:rsidR="00E074D8">
                      <w:rPr>
                        <w:b w:val="0"/>
                        <w:smallCaps w:val="0"/>
                        <w:sz w:val="18"/>
                        <w:szCs w:val="18"/>
                      </w:rPr>
                      <w:t>-/Unfallwild</w:t>
                    </w:r>
                  </w:p>
                </w:tc>
                <w:tc>
                  <w:tcPr>
                    <w:tcW w:w="1260" w:type="dxa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D35723" w:rsidRPr="006013A2" w:rsidRDefault="00F3669A" w:rsidP="006013A2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287479293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D35723" w:rsidRPr="006013A2" w:rsidRDefault="00F3669A" w:rsidP="00C81F16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980989916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D35723" w:rsidRPr="006013A2" w:rsidRDefault="00F3669A" w:rsidP="00C81F16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56310474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  <w:tc>
                  <w:tcPr>
                    <w:tcW w:w="1260" w:type="dxa"/>
                    <w:gridSpan w:val="4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D35723" w:rsidRPr="006013A2" w:rsidRDefault="00F3669A" w:rsidP="002C5070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808161255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  <w:tc>
                  <w:tcPr>
                    <w:tcW w:w="1260" w:type="dxa"/>
                    <w:tcBorders>
                      <w:top w:val="nil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p w:rsidR="00D35723" w:rsidRPr="006013A2" w:rsidRDefault="00F3669A" w:rsidP="00C81F16">
                    <w:pPr>
                      <w:pStyle w:val="Titel"/>
                      <w:spacing w:before="6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609250523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D35723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sdtContent>
                    </w:sdt>
                    <w:r w:rsidR="00D35723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Stk.</w:t>
                    </w:r>
                  </w:p>
                </w:tc>
              </w:tr>
            </w:tbl>
            <w:p w:rsidR="005D30C2" w:rsidRDefault="005D30C2" w:rsidP="00E074D8">
              <w:pPr>
                <w:spacing w:before="0" w:line="100" w:lineRule="exact"/>
                <w:rPr>
                  <w:sz w:val="6"/>
                  <w:szCs w:val="6"/>
                </w:rPr>
              </w:pPr>
            </w:p>
            <w:tbl>
              <w:tblPr>
                <w:tblW w:w="9464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2251"/>
                <w:gridCol w:w="197"/>
                <w:gridCol w:w="2055"/>
                <w:gridCol w:w="1984"/>
                <w:gridCol w:w="1276"/>
                <w:gridCol w:w="1701"/>
              </w:tblGrid>
              <w:tr w:rsidR="00B200E9" w:rsidRPr="006013A2" w:rsidTr="00E074D8">
                <w:trPr>
                  <w:trHeight w:val="477"/>
                </w:trPr>
                <w:tc>
                  <w:tcPr>
                    <w:tcW w:w="4503" w:type="dxa"/>
                    <w:gridSpan w:val="3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nil"/>
                    </w:tcBorders>
                    <w:vAlign w:val="center"/>
                  </w:tcPr>
                  <w:p w:rsidR="00B200E9" w:rsidRPr="00B11E17" w:rsidRDefault="00B11E17" w:rsidP="00B11E17">
                    <w:pPr>
                      <w:pStyle w:val="Titel"/>
                      <w:spacing w:before="0" w:after="0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 w:rsidRPr="00B11E17">
                      <w:rPr>
                        <w:smallCaps w:val="0"/>
                        <w:sz w:val="18"/>
                        <w:szCs w:val="18"/>
                      </w:rPr>
                      <w:t>Neozoen</w:t>
                    </w:r>
                  </w:p>
                </w:tc>
                <w:tc>
                  <w:tcPr>
                    <w:tcW w:w="1984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B200E9" w:rsidRPr="006013A2" w:rsidRDefault="00B200E9" w:rsidP="0080209B">
                    <w:pPr>
                      <w:pStyle w:val="Titel"/>
                      <w:spacing w:before="0" w:after="0" w:line="240" w:lineRule="auto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Cs/>
                        <w:smallCaps w:val="0"/>
                        <w:sz w:val="18"/>
                        <w:szCs w:val="18"/>
                      </w:rPr>
                      <w:t>Waschbär</w:t>
                    </w:r>
                  </w:p>
                </w:tc>
                <w:tc>
                  <w:tcPr>
                    <w:tcW w:w="1276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B200E9" w:rsidRPr="006013A2" w:rsidRDefault="00B200E9" w:rsidP="0080209B">
                    <w:pPr>
                      <w:pStyle w:val="Titel"/>
                      <w:spacing w:before="0" w:after="0" w:line="240" w:lineRule="auto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Cs/>
                        <w:smallCaps w:val="0"/>
                        <w:sz w:val="18"/>
                        <w:szCs w:val="18"/>
                      </w:rPr>
                      <w:t>Marderhund</w:t>
                    </w:r>
                  </w:p>
                </w:tc>
                <w:tc>
                  <w:tcPr>
                    <w:tcW w:w="1701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B200E9" w:rsidRPr="006013A2" w:rsidRDefault="00B200E9" w:rsidP="0080209B">
                    <w:pPr>
                      <w:pStyle w:val="Titel"/>
                      <w:spacing w:before="0" w:after="0" w:line="240" w:lineRule="auto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Cs/>
                        <w:smallCaps w:val="0"/>
                        <w:sz w:val="18"/>
                        <w:szCs w:val="18"/>
                      </w:rPr>
                      <w:t>Mink</w:t>
                    </w:r>
                  </w:p>
                </w:tc>
              </w:tr>
              <w:tr w:rsidR="00B200E9" w:rsidRPr="006013A2" w:rsidTr="00B200E9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2448" w:type="dxa"/>
                    <w:gridSpan w:val="2"/>
                    <w:vMerge w:val="restart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200E9" w:rsidRPr="006013A2" w:rsidRDefault="00B200E9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Kamen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die Art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en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im </w:t>
                    </w:r>
                    <w:r w:rsidRPr="00BF3208">
                      <w:rPr>
                        <w:smallCaps w:val="0"/>
                        <w:sz w:val="18"/>
                        <w:szCs w:val="18"/>
                      </w:rPr>
                      <w:t>Jagdj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vor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?</w:t>
                    </w:r>
                  </w:p>
                </w:tc>
                <w:tc>
                  <w:tcPr>
                    <w:tcW w:w="2055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p w:rsidR="00B200E9" w:rsidRPr="006013A2" w:rsidRDefault="00B200E9" w:rsidP="0080209B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ja</w:t>
                    </w:r>
                  </w:p>
                </w:tc>
                <w:tc>
                  <w:tcPr>
                    <w:tcW w:w="1984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6548348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276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338054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701" w:type="dxa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2808423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</w:tr>
              <w:tr w:rsidR="00B200E9" w:rsidRPr="006013A2" w:rsidTr="00B200E9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2448" w:type="dxa"/>
                    <w:gridSpan w:val="2"/>
                    <w:vMerge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200E9" w:rsidRPr="006013A2" w:rsidRDefault="00B200E9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05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B200E9" w:rsidRPr="006013A2" w:rsidRDefault="00B200E9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nein</w:t>
                    </w:r>
                  </w:p>
                </w:tc>
                <w:tc>
                  <w:tcPr>
                    <w:tcW w:w="1984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21461571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27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432027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701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4836286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</w:tr>
              <w:tr w:rsidR="00B200E9" w:rsidRPr="006013A2" w:rsidTr="00B200E9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369"/>
                </w:trPr>
                <w:tc>
                  <w:tcPr>
                    <w:tcW w:w="2448" w:type="dxa"/>
                    <w:gridSpan w:val="2"/>
                    <w:vMerge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200E9" w:rsidRPr="006013A2" w:rsidRDefault="00B200E9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05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:rsidR="00B200E9" w:rsidRPr="006013A2" w:rsidRDefault="00B200E9" w:rsidP="0080209B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unbekannt</w:t>
                    </w:r>
                  </w:p>
                </w:tc>
                <w:tc>
                  <w:tcPr>
                    <w:tcW w:w="1984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5801997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27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4116662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701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8157207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200E9" w:rsidRPr="006013A2" w:rsidRDefault="00BB4EE5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</w:tr>
              <w:tr w:rsidR="00B200E9" w:rsidRPr="006013A2" w:rsidTr="00FD07F8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411"/>
                </w:trPr>
                <w:tc>
                  <w:tcPr>
                    <w:tcW w:w="4503" w:type="dxa"/>
                    <w:gridSpan w:val="3"/>
                    <w:tcBorders>
                      <w:top w:val="single" w:sz="4" w:space="0" w:color="auto"/>
                      <w:left w:val="single" w:sz="12" w:space="0" w:color="auto"/>
                      <w:bottom w:val="single" w:sz="4" w:space="0" w:color="auto"/>
                      <w:right w:val="nil"/>
                    </w:tcBorders>
                  </w:tcPr>
                  <w:p w:rsidR="00B200E9" w:rsidRPr="00D6533B" w:rsidRDefault="00B200E9" w:rsidP="00385792">
                    <w:pPr>
                      <w:pStyle w:val="Titel"/>
                      <w:spacing w:before="12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B200E9">
                      <w:rPr>
                        <w:bCs/>
                        <w:smallCaps w:val="0"/>
                        <w:sz w:val="18"/>
                        <w:szCs w:val="18"/>
                      </w:rPr>
                      <w:t>Jagdstrecke 201</w:t>
                    </w:r>
                    <w:r w:rsidR="00385792">
                      <w:rPr>
                        <w:bCs/>
                        <w:smallCaps w:val="0"/>
                        <w:sz w:val="18"/>
                        <w:szCs w:val="18"/>
                      </w:rPr>
                      <w:t>7</w:t>
                    </w:r>
                    <w:r w:rsidRPr="00B200E9">
                      <w:rPr>
                        <w:bCs/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bCs/>
                        <w:smallCaps w:val="0"/>
                        <w:sz w:val="18"/>
                        <w:szCs w:val="18"/>
                      </w:rPr>
                      <w:t>8</w:t>
                    </w:r>
                    <w:r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 xml:space="preserve"> gesamt:</w:t>
                    </w:r>
                    <w:r w:rsidRPr="00D6533B"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 xml:space="preserve"> </w:t>
                    </w:r>
                  </w:p>
                </w:tc>
                <w:tc>
                  <w:tcPr>
                    <w:tcW w:w="1984" w:type="dxa"/>
                    <w:tcBorders>
                      <w:top w:val="single" w:sz="4" w:space="0" w:color="auto"/>
                      <w:left w:val="nil"/>
                      <w:bottom w:val="single" w:sz="4" w:space="0" w:color="auto"/>
                      <w:right w:val="nil"/>
                    </w:tcBorders>
                    <w:vAlign w:val="bottom"/>
                  </w:tcPr>
                  <w:p w:rsidR="00B200E9" w:rsidRPr="006013A2" w:rsidRDefault="00F3669A" w:rsidP="00B200E9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575051461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276" w:type="dxa"/>
                    <w:tcBorders>
                      <w:top w:val="single" w:sz="4" w:space="0" w:color="auto"/>
                      <w:left w:val="nil"/>
                      <w:bottom w:val="single" w:sz="4" w:space="0" w:color="auto"/>
                      <w:right w:val="nil"/>
                    </w:tcBorders>
                    <w:vAlign w:val="bottom"/>
                  </w:tcPr>
                  <w:p w:rsidR="00B200E9" w:rsidRPr="006013A2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1771424323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B200E9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701" w:type="dxa"/>
                    <w:tcBorders>
                      <w:top w:val="single" w:sz="4" w:space="0" w:color="auto"/>
                      <w:left w:val="nil"/>
                      <w:bottom w:val="single" w:sz="4" w:space="0" w:color="auto"/>
                      <w:right w:val="single" w:sz="12" w:space="0" w:color="auto"/>
                    </w:tcBorders>
                    <w:vAlign w:val="bottom"/>
                  </w:tcPr>
                  <w:p w:rsidR="00B200E9" w:rsidRPr="006013A2" w:rsidRDefault="00F3669A" w:rsidP="00B200E9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284570082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</w:tr>
              <w:tr w:rsidR="00B200E9" w:rsidRPr="006013A2" w:rsidTr="00B200E9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437"/>
                </w:trPr>
                <w:tc>
                  <w:tcPr>
                    <w:tcW w:w="2251" w:type="dxa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</w:tcPr>
                  <w:p w:rsidR="00B200E9" w:rsidRPr="00B200E9" w:rsidRDefault="00B200E9" w:rsidP="0080209B">
                    <w:pPr>
                      <w:pStyle w:val="Titel"/>
                      <w:spacing w:before="120" w:after="0" w:line="240" w:lineRule="auto"/>
                      <w:jc w:val="left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Cs/>
                        <w:smallCaps w:val="0"/>
                        <w:sz w:val="18"/>
                        <w:szCs w:val="18"/>
                      </w:rPr>
                      <w:t>davon:</w:t>
                    </w:r>
                  </w:p>
                </w:tc>
                <w:tc>
                  <w:tcPr>
                    <w:tcW w:w="2252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p w:rsidR="00B200E9" w:rsidRPr="00B200E9" w:rsidRDefault="00B200E9" w:rsidP="00B200E9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</w:pPr>
                    <w:r w:rsidRPr="00B200E9"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>Abschuss:</w:t>
                    </w:r>
                  </w:p>
                </w:tc>
                <w:tc>
                  <w:tcPr>
                    <w:tcW w:w="1984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B200E9" w:rsidRPr="006013A2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2104178628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276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B200E9" w:rsidRPr="006013A2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571730205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701" w:type="dxa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B200E9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955604748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</w:tr>
              <w:tr w:rsidR="00B200E9" w:rsidRPr="006013A2" w:rsidTr="00B200E9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405"/>
                </w:trPr>
                <w:tc>
                  <w:tcPr>
                    <w:tcW w:w="2251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</w:tcPr>
                  <w:p w:rsidR="00B200E9" w:rsidRPr="00B200E9" w:rsidRDefault="00B200E9" w:rsidP="0080209B">
                    <w:pPr>
                      <w:pStyle w:val="Titel"/>
                      <w:spacing w:before="120" w:after="0" w:line="240" w:lineRule="auto"/>
                      <w:jc w:val="left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252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:rsidR="00B200E9" w:rsidRPr="00B200E9" w:rsidRDefault="00B200E9" w:rsidP="00B200E9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</w:pPr>
                    <w:r w:rsidRPr="00B200E9"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>Fangjagd:</w:t>
                    </w:r>
                  </w:p>
                </w:tc>
                <w:tc>
                  <w:tcPr>
                    <w:tcW w:w="1984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B200E9" w:rsidRPr="00B200E9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242567792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27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B200E9" w:rsidRPr="006013A2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2026636514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701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bottom"/>
                  </w:tcPr>
                  <w:p w:rsidR="00B200E9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344242772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</w:tr>
              <w:tr w:rsidR="00B200E9" w:rsidRPr="006013A2" w:rsidTr="00B200E9">
                <w:tblPrEx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</w:tblPrEx>
                <w:trPr>
                  <w:trHeight w:hRule="exact" w:val="439"/>
                </w:trPr>
                <w:tc>
                  <w:tcPr>
                    <w:tcW w:w="2251" w:type="dxa"/>
                    <w:tcBorders>
                      <w:top w:val="nil"/>
                      <w:left w:val="single" w:sz="12" w:space="0" w:color="auto"/>
                      <w:bottom w:val="single" w:sz="12" w:space="0" w:color="auto"/>
                      <w:right w:val="nil"/>
                    </w:tcBorders>
                  </w:tcPr>
                  <w:p w:rsidR="00B200E9" w:rsidRPr="00B200E9" w:rsidRDefault="00B200E9" w:rsidP="0080209B">
                    <w:pPr>
                      <w:pStyle w:val="Titel"/>
                      <w:spacing w:before="120" w:after="0" w:line="240" w:lineRule="auto"/>
                      <w:jc w:val="left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252" w:type="dxa"/>
                    <w:gridSpan w:val="2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</w:tcPr>
                  <w:p w:rsidR="00B200E9" w:rsidRPr="00B200E9" w:rsidRDefault="00B200E9" w:rsidP="00E074D8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</w:pPr>
                    <w:r w:rsidRPr="00B200E9"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>Fall</w:t>
                    </w:r>
                    <w:r w:rsidR="00E074D8"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>-/Unfallwild</w:t>
                    </w:r>
                    <w:r w:rsidRPr="00B200E9">
                      <w:rPr>
                        <w:b w:val="0"/>
                        <w:bCs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1984" w:type="dxa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bottom"/>
                  </w:tcPr>
                  <w:p w:rsidR="00B200E9" w:rsidRPr="00B200E9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759111376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276" w:type="dxa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bottom"/>
                  </w:tcPr>
                  <w:p w:rsidR="00B200E9" w:rsidRPr="006013A2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1108079892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  <w:tc>
                  <w:tcPr>
                    <w:tcW w:w="1701" w:type="dxa"/>
                    <w:tcBorders>
                      <w:top w:val="nil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bottom"/>
                  </w:tcPr>
                  <w:p w:rsidR="00B200E9" w:rsidRDefault="00F3669A" w:rsidP="0080209B">
                    <w:pPr>
                      <w:pStyle w:val="Titel"/>
                      <w:spacing w:before="0" w:after="100" w:line="240" w:lineRule="auto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439525694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B200E9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</w:t>
                        </w:r>
                      </w:sdtContent>
                    </w:sdt>
                    <w:r w:rsidR="00B200E9">
                      <w:rPr>
                        <w:b w:val="0"/>
                        <w:smallCaps w:val="0"/>
                        <w:sz w:val="18"/>
                        <w:szCs w:val="18"/>
                      </w:rPr>
                      <w:t>Stk.</w:t>
                    </w:r>
                  </w:p>
                </w:tc>
              </w:tr>
            </w:tbl>
            <w:p w:rsidR="00093534" w:rsidRPr="007C658F" w:rsidRDefault="00093534" w:rsidP="00E074D8">
              <w:pPr>
                <w:widowControl w:val="0"/>
                <w:spacing w:before="0" w:line="100" w:lineRule="exact"/>
                <w:rPr>
                  <w:sz w:val="10"/>
                  <w:szCs w:val="10"/>
                </w:rPr>
              </w:pPr>
            </w:p>
            <w:tbl>
              <w:tblPr>
                <w:tblW w:w="9468" w:type="dxa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1718"/>
                <w:gridCol w:w="1225"/>
                <w:gridCol w:w="225"/>
                <w:gridCol w:w="1051"/>
                <w:gridCol w:w="1418"/>
                <w:gridCol w:w="51"/>
                <w:gridCol w:w="1366"/>
                <w:gridCol w:w="992"/>
                <w:gridCol w:w="1422"/>
              </w:tblGrid>
              <w:tr w:rsidR="00B11E17" w:rsidRPr="006013A2" w:rsidTr="00E074D8">
                <w:trPr>
                  <w:trHeight w:val="454"/>
                </w:trPr>
                <w:tc>
                  <w:tcPr>
                    <w:tcW w:w="2943" w:type="dxa"/>
                    <w:gridSpan w:val="2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nil"/>
                    </w:tcBorders>
                  </w:tcPr>
                  <w:p w:rsidR="00B11E17" w:rsidRPr="006013A2" w:rsidRDefault="00B11E17" w:rsidP="00B11E17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Gänse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B11E17" w:rsidRPr="006013A2" w:rsidRDefault="00957A61" w:rsidP="00957A61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Graugans</w:t>
                    </w:r>
                  </w:p>
                </w:tc>
                <w:tc>
                  <w:tcPr>
                    <w:tcW w:w="1418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B11E17" w:rsidRPr="006013A2" w:rsidRDefault="00957A61" w:rsidP="0080209B">
                    <w:pPr>
                      <w:pStyle w:val="Titel"/>
                      <w:spacing w:before="0" w:after="0" w:line="240" w:lineRule="auto"/>
                      <w:outlineLvl w:val="0"/>
                      <w:rPr>
                        <w:b w:val="0"/>
                        <w:bCs/>
                        <w:smallCaps w:val="0"/>
                        <w:sz w:val="20"/>
                        <w:szCs w:val="20"/>
                      </w:rPr>
                    </w:pPr>
                    <w:r w:rsidRPr="00957A61">
                      <w:rPr>
                        <w:smallCaps w:val="0"/>
                        <w:sz w:val="18"/>
                        <w:szCs w:val="18"/>
                      </w:rPr>
                      <w:t>Kanadagans</w:t>
                    </w:r>
                  </w:p>
                </w:tc>
                <w:tc>
                  <w:tcPr>
                    <w:tcW w:w="1417" w:type="dxa"/>
                    <w:gridSpan w:val="2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B11E17" w:rsidRPr="006013A2" w:rsidRDefault="00957A61" w:rsidP="0080209B">
                    <w:pPr>
                      <w:pStyle w:val="Titel"/>
                      <w:spacing w:before="0" w:after="0" w:line="240" w:lineRule="auto"/>
                      <w:outlineLvl w:val="0"/>
                      <w:rPr>
                        <w:bCs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Cs/>
                        <w:smallCaps w:val="0"/>
                        <w:sz w:val="18"/>
                        <w:szCs w:val="18"/>
                      </w:rPr>
                      <w:t>Nonnengans</w:t>
                    </w:r>
                  </w:p>
                </w:tc>
                <w:tc>
                  <w:tcPr>
                    <w:tcW w:w="992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nil"/>
                    </w:tcBorders>
                    <w:vAlign w:val="center"/>
                  </w:tcPr>
                  <w:p w:rsidR="00B11E17" w:rsidRPr="006013A2" w:rsidRDefault="00957A61" w:rsidP="0080209B">
                    <w:pPr>
                      <w:pStyle w:val="Titel"/>
                      <w:spacing w:before="0" w:after="0" w:line="240" w:lineRule="auto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Nilgans</w:t>
                    </w:r>
                  </w:p>
                </w:tc>
                <w:tc>
                  <w:tcPr>
                    <w:tcW w:w="1422" w:type="dxa"/>
                    <w:tcBorders>
                      <w:top w:val="single" w:sz="12" w:space="0" w:color="auto"/>
                      <w:left w:val="nil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B11E17" w:rsidRPr="006013A2" w:rsidRDefault="00957A61" w:rsidP="0080209B">
                    <w:pPr>
                      <w:pStyle w:val="Titel"/>
                      <w:spacing w:before="0" w:after="0" w:line="240" w:lineRule="auto"/>
                      <w:ind w:left="72" w:right="-468"/>
                      <w:jc w:val="left"/>
                      <w:outlineLvl w:val="0"/>
                      <w:rPr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smallCaps w:val="0"/>
                        <w:sz w:val="18"/>
                        <w:szCs w:val="18"/>
                      </w:rPr>
                      <w:t>Rostgans</w:t>
                    </w:r>
                  </w:p>
                </w:tc>
              </w:tr>
              <w:tr w:rsidR="00B11E17" w:rsidRPr="006013A2" w:rsidTr="00D35723">
                <w:trPr>
                  <w:trHeight w:hRule="exact" w:val="395"/>
                </w:trPr>
                <w:tc>
                  <w:tcPr>
                    <w:tcW w:w="1718" w:type="dxa"/>
                    <w:vMerge w:val="restart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11E17" w:rsidRPr="006013A2" w:rsidRDefault="00B11E17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Kamen die Arten im 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Jagdjahr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 w:rsidRPr="006013A2"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in Ihrem Revier vor?</w:t>
                    </w:r>
                  </w:p>
                </w:tc>
                <w:tc>
                  <w:tcPr>
                    <w:tcW w:w="1225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p w:rsidR="00B11E17" w:rsidRPr="006349DB" w:rsidRDefault="00B11E17" w:rsidP="0080209B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ja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3767423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BB4EE5" w:rsidP="00D35723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8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6613576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7681224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9412102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 </w:t>
                    </w:r>
                    <w:r w:rsidR="00957A61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9654857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0C50B7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1E17" w:rsidRPr="006013A2" w:rsidTr="00D35723">
                <w:trPr>
                  <w:trHeight w:hRule="exact" w:val="419"/>
                </w:trPr>
                <w:tc>
                  <w:tcPr>
                    <w:tcW w:w="1718" w:type="dxa"/>
                    <w:vMerge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2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B11E17" w:rsidRPr="006349DB" w:rsidRDefault="00B11E17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nein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582003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D35723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8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1167926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1098478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4328595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 w:rsidR="00957A61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 w:val="0"/>
                        <w:sz w:val="20"/>
                        <w:szCs w:val="20"/>
                      </w:rPr>
                      <w:t xml:space="preserve">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4115786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0C50B7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1E17" w:rsidRPr="006013A2" w:rsidTr="00957A61">
                <w:trPr>
                  <w:trHeight w:hRule="exact" w:val="369"/>
                </w:trPr>
                <w:tc>
                  <w:tcPr>
                    <w:tcW w:w="1718" w:type="dxa"/>
                    <w:vMerge/>
                    <w:tcBorders>
                      <w:top w:val="nil"/>
                      <w:left w:val="single" w:sz="12" w:space="0" w:color="auto"/>
                      <w:bottom w:val="single" w:sz="4" w:space="0" w:color="auto"/>
                      <w:right w:val="nil"/>
                    </w:tcBorders>
                    <w:vAlign w:val="center"/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25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p w:rsidR="00B11E17" w:rsidRPr="006349DB" w:rsidRDefault="00B11E17" w:rsidP="0080209B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unbekannt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914272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8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267275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9657414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7969962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nil"/>
                      <w:left w:val="nil"/>
                      <w:bottom w:val="single" w:sz="4" w:space="0" w:color="auto"/>
                      <w:right w:val="single" w:sz="12" w:space="0" w:color="auto"/>
                    </w:tcBorders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 w:rsidR="00957A61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 w:val="0"/>
                        <w:sz w:val="20"/>
                        <w:szCs w:val="20"/>
                      </w:rPr>
                      <w:t xml:space="preserve">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39203133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0C50B7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1E17" w:rsidRPr="006013A2" w:rsidTr="00957A61">
                <w:trPr>
                  <w:trHeight w:hRule="exact" w:val="369"/>
                </w:trPr>
                <w:tc>
                  <w:tcPr>
                    <w:tcW w:w="1718" w:type="dxa"/>
                    <w:vMerge w:val="restart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Brüteten die Arten in Ihrem Revier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?</w:t>
                    </w:r>
                  </w:p>
                </w:tc>
                <w:tc>
                  <w:tcPr>
                    <w:tcW w:w="1225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p w:rsidR="00B11E17" w:rsidRPr="006349DB" w:rsidRDefault="00B11E17" w:rsidP="0080209B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ja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1138735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8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5883114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gridSpan w:val="2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7097989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7574797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0C50B7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mallCap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</w:tcPr>
                  <w:p w:rsidR="00B11E17" w:rsidRPr="006013A2" w:rsidRDefault="00957A61" w:rsidP="0080209B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 w:rsidR="00B11E17">
                      <w:rPr>
                        <w:b w:val="0"/>
                        <w:sz w:val="20"/>
                        <w:szCs w:val="20"/>
                      </w:rPr>
                      <w:t xml:space="preserve">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15097706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F24402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1E17" w:rsidRPr="006013A2" w:rsidTr="00957A61">
                <w:trPr>
                  <w:trHeight w:hRule="exact" w:val="369"/>
                </w:trPr>
                <w:tc>
                  <w:tcPr>
                    <w:tcW w:w="1718" w:type="dxa"/>
                    <w:vMerge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2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B11E17" w:rsidRPr="006349DB" w:rsidRDefault="00B11E17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nein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521294869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B11E17" w:rsidRPr="006013A2" w:rsidRDefault="00F3669A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b w:val="0"/>
                              <w:sz w:val="20"/>
                              <w:szCs w:val="20"/>
                            </w:rPr>
                            <w:id w:val="1959757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F24402">
                              <w:rPr>
                                <w:rFonts w:ascii="MS Gothic" w:eastAsia="MS Gothic" w:hAnsi="MS Gothic" w:hint="eastAsia"/>
                                <w:b w:val="0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1418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9117485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20456660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7484987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</w:tcPr>
                  <w:p w:rsidR="00B11E17" w:rsidRPr="006013A2" w:rsidRDefault="00957A61" w:rsidP="0080209B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 w:rsidR="00B11E17">
                      <w:rPr>
                        <w:b w:val="0"/>
                        <w:sz w:val="20"/>
                        <w:szCs w:val="20"/>
                      </w:rPr>
                      <w:t xml:space="preserve">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97825055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F24402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1E17" w:rsidRPr="006013A2" w:rsidTr="00957A61">
                <w:trPr>
                  <w:trHeight w:hRule="exact" w:val="369"/>
                </w:trPr>
                <w:tc>
                  <w:tcPr>
                    <w:tcW w:w="1718" w:type="dxa"/>
                    <w:vMerge/>
                    <w:tcBorders>
                      <w:top w:val="nil"/>
                      <w:left w:val="single" w:sz="12" w:space="0" w:color="auto"/>
                      <w:bottom w:val="single" w:sz="4" w:space="0" w:color="auto"/>
                      <w:right w:val="nil"/>
                    </w:tcBorders>
                    <w:vAlign w:val="center"/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225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p w:rsidR="00B11E17" w:rsidRPr="006349DB" w:rsidRDefault="00B11E17" w:rsidP="0080209B">
                    <w:pPr>
                      <w:pStyle w:val="Titel"/>
                      <w:spacing w:before="12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349DB">
                      <w:rPr>
                        <w:b w:val="0"/>
                        <w:smallCaps w:val="0"/>
                        <w:sz w:val="18"/>
                        <w:szCs w:val="18"/>
                      </w:rPr>
                      <w:t>unbekannt</w:t>
                    </w:r>
                  </w:p>
                </w:tc>
                <w:tc>
                  <w:tcPr>
                    <w:tcW w:w="1276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9150162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8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1497332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13846738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sdt>
                    <w:sdtPr>
                      <w:rPr>
                        <w:b w:val="0"/>
                        <w:sz w:val="20"/>
                        <w:szCs w:val="20"/>
                      </w:rPr>
                      <w:id w:val="-9749161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 w:rsidR="00B11E17" w:rsidRPr="006013A2" w:rsidRDefault="00F24402" w:rsidP="0080209B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nil"/>
                      <w:left w:val="nil"/>
                      <w:bottom w:val="single" w:sz="4" w:space="0" w:color="auto"/>
                      <w:right w:val="single" w:sz="12" w:space="0" w:color="auto"/>
                    </w:tcBorders>
                  </w:tcPr>
                  <w:p w:rsidR="00B11E17" w:rsidRPr="006013A2" w:rsidRDefault="00B11E17" w:rsidP="0080209B">
                    <w:pPr>
                      <w:pStyle w:val="Titel"/>
                      <w:spacing w:before="60" w:after="0" w:line="240" w:lineRule="auto"/>
                      <w:ind w:left="252" w:right="-468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 w:rsidR="00957A61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 w:val="0"/>
                        <w:sz w:val="20"/>
                        <w:szCs w:val="20"/>
                      </w:rPr>
                      <w:t xml:space="preserve">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22359598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F24402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1E17" w:rsidRPr="006013A2" w:rsidTr="00093FA4">
                <w:trPr>
                  <w:trHeight w:hRule="exact" w:val="457"/>
                </w:trPr>
                <w:tc>
                  <w:tcPr>
                    <w:tcW w:w="3168" w:type="dxa"/>
                    <w:gridSpan w:val="3"/>
                    <w:tcBorders>
                      <w:top w:val="single" w:sz="4" w:space="0" w:color="auto"/>
                      <w:left w:val="single" w:sz="12" w:space="0" w:color="auto"/>
                      <w:bottom w:val="single" w:sz="12" w:space="0" w:color="auto"/>
                      <w:right w:val="nil"/>
                    </w:tcBorders>
                    <w:shd w:val="clear" w:color="auto" w:fill="auto"/>
                    <w:vAlign w:val="center"/>
                  </w:tcPr>
                  <w:p w:rsidR="00B11E17" w:rsidRPr="002C5070" w:rsidRDefault="00957A61" w:rsidP="00957A61">
                    <w:pPr>
                      <w:pStyle w:val="Titel"/>
                      <w:spacing w:before="12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957A61">
                      <w:rPr>
                        <w:b w:val="0"/>
                        <w:smallCaps w:val="0"/>
                        <w:sz w:val="18"/>
                        <w:szCs w:val="18"/>
                      </w:rPr>
                      <w:t>Anzahl der Brutpaare</w:t>
                    </w:r>
                    <w:r w:rsidR="00B11E17">
                      <w:rPr>
                        <w:smallCaps w:val="0"/>
                        <w:sz w:val="18"/>
                        <w:szCs w:val="18"/>
                      </w:rPr>
                      <w:t xml:space="preserve">        </w:t>
                    </w:r>
                  </w:p>
                </w:tc>
                <w:tc>
                  <w:tcPr>
                    <w:tcW w:w="1051" w:type="dxa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1876040625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B11E17" w:rsidRPr="006013A2" w:rsidRDefault="00B11E17" w:rsidP="00957A61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bCs/>
                            <w:smallCaps w:val="0"/>
                            <w:sz w:val="20"/>
                            <w:szCs w:val="20"/>
                          </w:rPr>
                        </w:pP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p>
                    </w:sdtContent>
                  </w:sdt>
                </w:tc>
                <w:tc>
                  <w:tcPr>
                    <w:tcW w:w="1469" w:type="dxa"/>
                    <w:gridSpan w:val="2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646942445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B11E17" w:rsidRPr="006013A2" w:rsidRDefault="00B11E17" w:rsidP="00957A61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bCs/>
                            <w:smallCaps w:val="0"/>
                            <w:sz w:val="20"/>
                            <w:szCs w:val="20"/>
                          </w:rPr>
                        </w:pP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p>
                    </w:sdtContent>
                  </w:sdt>
                </w:tc>
                <w:tc>
                  <w:tcPr>
                    <w:tcW w:w="1366" w:type="dxa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686869031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B11E17" w:rsidRPr="006013A2" w:rsidRDefault="00B11E17" w:rsidP="00957A61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bCs/>
                            <w:smallCaps w:val="0"/>
                            <w:sz w:val="20"/>
                            <w:szCs w:val="20"/>
                          </w:rPr>
                        </w:pP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p>
                    </w:sdtContent>
                  </w:sdt>
                </w:tc>
                <w:tc>
                  <w:tcPr>
                    <w:tcW w:w="992" w:type="dxa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-2116275589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B11E17" w:rsidRPr="006013A2" w:rsidRDefault="00B11E17" w:rsidP="00957A61">
                        <w:pPr>
                          <w:pStyle w:val="Titel"/>
                          <w:spacing w:before="60" w:after="0" w:line="240" w:lineRule="auto"/>
                          <w:jc w:val="right"/>
                          <w:outlineLvl w:val="0"/>
                          <w:rPr>
                            <w:b w:val="0"/>
                            <w:bCs/>
                            <w:smallCaps w:val="0"/>
                            <w:sz w:val="20"/>
                            <w:szCs w:val="20"/>
                          </w:rPr>
                        </w:pP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p>
                    </w:sdtContent>
                  </w:sdt>
                </w:tc>
                <w:tc>
                  <w:tcPr>
                    <w:tcW w:w="1422" w:type="dxa"/>
                    <w:tcBorders>
                      <w:top w:val="single" w:sz="4" w:space="0" w:color="auto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1236196222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B11E17" w:rsidRPr="006013A2" w:rsidRDefault="00B11E17" w:rsidP="00957A61">
                        <w:pPr>
                          <w:pStyle w:val="Titel"/>
                          <w:spacing w:before="60" w:after="0" w:line="240" w:lineRule="auto"/>
                          <w:outlineLvl w:val="0"/>
                          <w:rPr>
                            <w:b w:val="0"/>
                            <w:bCs/>
                            <w:smallCaps w:val="0"/>
                            <w:sz w:val="20"/>
                            <w:szCs w:val="20"/>
                          </w:rPr>
                        </w:pP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</w:t>
                        </w:r>
                      </w:p>
                    </w:sdtContent>
                  </w:sdt>
                </w:tc>
              </w:tr>
            </w:tbl>
            <w:p w:rsidR="00D770FB" w:rsidRDefault="00D770FB" w:rsidP="00E074D8">
              <w:pPr>
                <w:widowControl w:val="0"/>
                <w:spacing w:before="0" w:line="100" w:lineRule="exact"/>
              </w:pPr>
            </w:p>
            <w:tbl>
              <w:tblPr>
                <w:tblW w:w="9468" w:type="dxa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1098"/>
                <w:gridCol w:w="3405"/>
                <w:gridCol w:w="563"/>
                <w:gridCol w:w="141"/>
                <w:gridCol w:w="288"/>
                <w:gridCol w:w="142"/>
                <w:gridCol w:w="657"/>
                <w:gridCol w:w="47"/>
                <w:gridCol w:w="379"/>
                <w:gridCol w:w="755"/>
                <w:gridCol w:w="439"/>
                <w:gridCol w:w="178"/>
                <w:gridCol w:w="380"/>
                <w:gridCol w:w="137"/>
                <w:gridCol w:w="859"/>
              </w:tblGrid>
              <w:tr w:rsidR="007C658F" w:rsidRPr="006013A2" w:rsidTr="00B15F50">
                <w:trPr>
                  <w:trHeight w:val="533"/>
                </w:trPr>
                <w:tc>
                  <w:tcPr>
                    <w:tcW w:w="9468" w:type="dxa"/>
                    <w:gridSpan w:val="15"/>
                    <w:tcBorders>
                      <w:top w:val="single" w:sz="12" w:space="0" w:color="auto"/>
                      <w:left w:val="single" w:sz="12" w:space="0" w:color="auto"/>
                      <w:bottom w:val="single" w:sz="4" w:space="0" w:color="auto"/>
                      <w:right w:val="single" w:sz="12" w:space="0" w:color="auto"/>
                    </w:tcBorders>
                    <w:vAlign w:val="center"/>
                  </w:tcPr>
                  <w:p w:rsidR="007C658F" w:rsidRPr="006013A2" w:rsidRDefault="007C658F" w:rsidP="0080209B">
                    <w:pPr>
                      <w:pStyle w:val="Titel"/>
                      <w:spacing w:before="60" w:after="0"/>
                      <w:jc w:val="left"/>
                      <w:outlineLvl w:val="0"/>
                      <w:rPr>
                        <w:bCs/>
                        <w:smallCaps w:val="0"/>
                        <w:sz w:val="20"/>
                        <w:szCs w:val="20"/>
                      </w:rPr>
                    </w:pPr>
                    <w:r>
                      <w:rPr>
                        <w:bCs/>
                        <w:smallCaps w:val="0"/>
                        <w:sz w:val="20"/>
                        <w:szCs w:val="20"/>
                      </w:rPr>
                      <w:t>Zusatzerfassung Brandenburg</w:t>
                    </w:r>
                  </w:p>
                </w:tc>
              </w:tr>
              <w:tr w:rsidR="007C658F" w:rsidRPr="006013A2" w:rsidTr="009213E3">
                <w:trPr>
                  <w:trHeight w:hRule="exact" w:val="340"/>
                </w:trPr>
                <w:tc>
                  <w:tcPr>
                    <w:tcW w:w="5207" w:type="dxa"/>
                    <w:gridSpan w:val="4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7C658F" w:rsidRPr="006013A2" w:rsidRDefault="007C658F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CE229A">
                      <w:rPr>
                        <w:b w:val="0"/>
                        <w:smallCaps w:val="0"/>
                        <w:sz w:val="18"/>
                        <w:szCs w:val="18"/>
                      </w:rPr>
                      <w:t>Kam</w:t>
                    </w:r>
                    <w:r w:rsidR="00CC2D01">
                      <w:rPr>
                        <w:b w:val="0"/>
                        <w:smallCaps w:val="0"/>
                        <w:sz w:val="18"/>
                        <w:szCs w:val="18"/>
                      </w:rPr>
                      <w:t>en</w:t>
                    </w:r>
                    <w:r w:rsidRPr="00CE229A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CE229A">
                      <w:rPr>
                        <w:smallCaps w:val="0"/>
                        <w:sz w:val="18"/>
                        <w:szCs w:val="18"/>
                      </w:rPr>
                      <w:t>Kolkrabe</w:t>
                    </w:r>
                    <w:r w:rsidR="00CC2D01">
                      <w:rPr>
                        <w:smallCaps w:val="0"/>
                        <w:sz w:val="18"/>
                        <w:szCs w:val="18"/>
                      </w:rPr>
                      <w:t>n</w:t>
                    </w:r>
                    <w:r w:rsidRPr="00CE229A">
                      <w:rPr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CE229A">
                      <w:rPr>
                        <w:b w:val="0"/>
                        <w:smallCaps w:val="0"/>
                        <w:sz w:val="18"/>
                        <w:szCs w:val="18"/>
                      </w:rPr>
                      <w:t>im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Jagdjahr 2017</w:t>
                    </w:r>
                    <w:r w:rsidRPr="007C658F"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>in Ihrem Revier</w:t>
                    </w:r>
                    <w:r w:rsidR="00CC2D01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vor? </w:t>
                    </w:r>
                  </w:p>
                </w:tc>
                <w:tc>
                  <w:tcPr>
                    <w:tcW w:w="1087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7C658F" w:rsidRPr="006013A2" w:rsidRDefault="007C658F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0107833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F24402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620" w:type="dxa"/>
                    <w:gridSpan w:val="4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7C658F" w:rsidRPr="006013A2" w:rsidRDefault="007C658F" w:rsidP="0080209B">
                    <w:pPr>
                      <w:pStyle w:val="Titel"/>
                      <w:spacing w:before="60" w:after="0" w:line="240" w:lineRule="auto"/>
                      <w:ind w:right="252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5738479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F24402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554" w:type="dxa"/>
                    <w:gridSpan w:val="4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7C658F" w:rsidRDefault="007C658F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20776615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F24402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  <w:p w:rsidR="00CC2D01" w:rsidRPr="006013A2" w:rsidRDefault="00CC2D01" w:rsidP="0080209B">
                    <w:pPr>
                      <w:pStyle w:val="Titel"/>
                      <w:spacing w:before="60" w:after="0" w:line="240" w:lineRule="auto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CC2D01" w:rsidRPr="006013A2" w:rsidTr="00B15F50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309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CC2D01" w:rsidRPr="006013A2" w:rsidRDefault="00CC2D01" w:rsidP="00CC2D01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Wenn ja: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</w:p>
                </w:tc>
                <w:tc>
                  <w:tcPr>
                    <w:tcW w:w="3968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CC2D01" w:rsidRPr="006013A2" w:rsidRDefault="00CC2D01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Anzahl geschätzter Individuen 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>201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7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8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gesamt</w:t>
                    </w:r>
                  </w:p>
                </w:tc>
                <w:tc>
                  <w:tcPr>
                    <w:tcW w:w="4402" w:type="dxa"/>
                    <w:gridSpan w:val="12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CC2D01" w:rsidRPr="006013A2" w:rsidRDefault="00F3669A" w:rsidP="00CC2D01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1514960046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CC2D01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CC2D01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______</w:t>
                        </w:r>
                      </w:sdtContent>
                    </w:sdt>
                    <w:r w:rsidR="00CC2D01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</w:t>
                    </w:r>
                    <w:r w:rsidR="00CC2D01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</w:tr>
              <w:tr w:rsidR="000B30F2" w:rsidRPr="006013A2" w:rsidTr="00B15F50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393"/>
                </w:trPr>
                <w:tc>
                  <w:tcPr>
                    <w:tcW w:w="4503" w:type="dxa"/>
                    <w:gridSpan w:val="2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</w:tcPr>
                  <w:p w:rsidR="00CC2D01" w:rsidRPr="006013A2" w:rsidRDefault="00CC2D01" w:rsidP="000B30F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davon: </w:t>
                    </w:r>
                    <w:r w:rsidR="000B30F2">
                      <w:rPr>
                        <w:b w:val="0"/>
                        <w:smallCaps w:val="0"/>
                        <w:sz w:val="18"/>
                        <w:szCs w:val="18"/>
                      </w:rPr>
                      <w:t>Anzahl Individuen der (Junggesellen)-Trupps</w:t>
                    </w:r>
                  </w:p>
                </w:tc>
                <w:tc>
                  <w:tcPr>
                    <w:tcW w:w="1134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:rsidR="00CC2D01" w:rsidRDefault="00F3669A" w:rsidP="000B30F2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left="-108" w:right="34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210504863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CC2D01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CC2D01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CA6B85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CC2D01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</w:sdtContent>
                    </w:sdt>
                    <w:r w:rsidR="00CC2D01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="00CC2D01"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2835" w:type="dxa"/>
                    <w:gridSpan w:val="7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:rsidR="00CC2D01" w:rsidRDefault="000B30F2" w:rsidP="00CA6B85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Anzahl </w:t>
                    </w:r>
                    <w:r w:rsidR="00CA6B85">
                      <w:rPr>
                        <w:b w:val="0"/>
                        <w:smallCaps w:val="0"/>
                        <w:sz w:val="18"/>
                        <w:szCs w:val="18"/>
                      </w:rPr>
                      <w:t>P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aare Frühjahr 2016</w:t>
                    </w:r>
                  </w:p>
                </w:tc>
                <w:tc>
                  <w:tcPr>
                    <w:tcW w:w="996" w:type="dxa"/>
                    <w:gridSpan w:val="2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</w:tcPr>
                  <w:p w:rsidR="00CC2D01" w:rsidRDefault="00F3669A" w:rsidP="000B30F2">
                    <w:pPr>
                      <w:pStyle w:val="Titel"/>
                      <w:spacing w:before="60" w:after="0" w:line="240" w:lineRule="auto"/>
                      <w:ind w:right="-112" w:hanging="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304511441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 w:rsidR="00CC2D01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CA6B85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="00CC2D01"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</w:t>
                        </w:r>
                      </w:sdtContent>
                    </w:sdt>
                    <w:r w:rsidR="00CC2D01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="000B30F2">
                      <w:rPr>
                        <w:b w:val="0"/>
                        <w:smallCaps w:val="0"/>
                        <w:sz w:val="18"/>
                        <w:szCs w:val="18"/>
                      </w:rPr>
                      <w:t>S</w:t>
                    </w:r>
                    <w:r w:rsidR="00CC2D01">
                      <w:rPr>
                        <w:b w:val="0"/>
                        <w:smallCaps w:val="0"/>
                        <w:sz w:val="18"/>
                        <w:szCs w:val="18"/>
                      </w:rPr>
                      <w:t>tück</w:t>
                    </w:r>
                  </w:p>
                </w:tc>
              </w:tr>
              <w:tr w:rsidR="00B15F50" w:rsidRPr="006013A2" w:rsidTr="00B15F50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112"/>
                </w:trPr>
                <w:tc>
                  <w:tcPr>
                    <w:tcW w:w="4503" w:type="dxa"/>
                    <w:gridSpan w:val="2"/>
                    <w:tcBorders>
                      <w:top w:val="nil"/>
                      <w:left w:val="single" w:sz="12" w:space="0" w:color="auto"/>
                      <w:bottom w:val="single" w:sz="4" w:space="0" w:color="auto"/>
                      <w:right w:val="nil"/>
                    </w:tcBorders>
                  </w:tcPr>
                  <w:p w:rsidR="00B15F50" w:rsidRDefault="00B15F50" w:rsidP="000B30F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134" w:type="dxa"/>
                    <w:gridSpan w:val="4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p w:rsidR="00B15F50" w:rsidRDefault="00B15F50" w:rsidP="000B30F2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left="-108" w:right="34"/>
                      <w:jc w:val="righ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2835" w:type="dxa"/>
                    <w:gridSpan w:val="7"/>
                    <w:tcBorders>
                      <w:top w:val="nil"/>
                      <w:left w:val="nil"/>
                      <w:bottom w:val="single" w:sz="4" w:space="0" w:color="auto"/>
                      <w:right w:val="nil"/>
                    </w:tcBorders>
                  </w:tcPr>
                  <w:p w:rsidR="00B15F50" w:rsidRDefault="00B15F50" w:rsidP="00CA6B85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996" w:type="dxa"/>
                    <w:gridSpan w:val="2"/>
                    <w:tcBorders>
                      <w:top w:val="nil"/>
                      <w:left w:val="nil"/>
                      <w:bottom w:val="single" w:sz="4" w:space="0" w:color="auto"/>
                      <w:right w:val="single" w:sz="12" w:space="0" w:color="auto"/>
                    </w:tcBorders>
                  </w:tcPr>
                  <w:p w:rsidR="00B15F50" w:rsidRDefault="00B15F50" w:rsidP="000B30F2">
                    <w:pPr>
                      <w:pStyle w:val="Titel"/>
                      <w:spacing w:before="60" w:after="0" w:line="240" w:lineRule="auto"/>
                      <w:ind w:right="-112" w:hanging="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6666B4" w:rsidRPr="006013A2" w:rsidTr="00CA6B85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287"/>
                </w:trPr>
                <w:tc>
                  <w:tcPr>
                    <w:tcW w:w="5637" w:type="dxa"/>
                    <w:gridSpan w:val="6"/>
                    <w:tcBorders>
                      <w:top w:val="single" w:sz="4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6666B4" w:rsidRPr="00CC2D01" w:rsidRDefault="006666B4" w:rsidP="007C658F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Kamen 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 xml:space="preserve">Graureiher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im 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Jagdjahr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in Ihrem Revier vor?</w:t>
                    </w:r>
                  </w:p>
                  <w:p w:rsidR="006666B4" w:rsidRDefault="006666B4" w:rsidP="00CE229A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083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6666B4" w:rsidRDefault="001F16BE" w:rsidP="0080209B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   </w:t>
                    </w:r>
                    <w:r w:rsidR="006666B4"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3469420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372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6666B4" w:rsidRDefault="006666B4" w:rsidP="0080209B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9034153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376" w:type="dxa"/>
                    <w:gridSpan w:val="3"/>
                    <w:tcBorders>
                      <w:top w:val="single" w:sz="4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6666B4" w:rsidRDefault="006666B4" w:rsidP="006666B4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201174437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  <w:p w:rsidR="006666B4" w:rsidRDefault="006666B4" w:rsidP="0080209B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093FA4" w:rsidRPr="006013A2" w:rsidTr="00FD07F8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349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7C658F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Wenn ja: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</w:p>
                </w:tc>
                <w:tc>
                  <w:tcPr>
                    <w:tcW w:w="6377" w:type="dxa"/>
                    <w:gridSpan w:val="9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F10B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als Durchzügler</w:t>
                    </w:r>
                    <w:r>
                      <w:rPr>
                        <w:b w:val="0"/>
                        <w:sz w:val="20"/>
                        <w:szCs w:val="20"/>
                      </w:rPr>
                      <w:t xml:space="preserve">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8442007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  <w:r>
                      <w:rPr>
                        <w:b w:val="0"/>
                        <w:sz w:val="20"/>
                        <w:szCs w:val="20"/>
                      </w:rPr>
                      <w:t xml:space="preserve">       </w:t>
                    </w:r>
                    <w:r w:rsidR="00F10B92">
                      <w:rPr>
                        <w:b w:val="0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als Wintergast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8545363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   </w:t>
                    </w:r>
                    <w:r w:rsidR="00F10B9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als Brutvogel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1849779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993" w:type="dxa"/>
                    <w:gridSpan w:val="5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093FA4" w:rsidRDefault="00093FA4" w:rsidP="006666B4">
                    <w:pPr>
                      <w:pStyle w:val="Titel"/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093FA4" w:rsidRPr="006013A2" w:rsidTr="00B15F50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413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7C658F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Wenn ja:</w:t>
                    </w:r>
                  </w:p>
                </w:tc>
                <w:tc>
                  <w:tcPr>
                    <w:tcW w:w="6377" w:type="dxa"/>
                    <w:gridSpan w:val="9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Pr="006013A2" w:rsidRDefault="00093FA4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Anzahl geschätzter Individuen 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>201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7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8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gesamt    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-1844689091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</w:t>
                        </w: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______</w:t>
                        </w:r>
                      </w:sdtContent>
                    </w:sdt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1993" w:type="dxa"/>
                    <w:gridSpan w:val="5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093FA4" w:rsidRPr="006013A2" w:rsidRDefault="00093FA4" w:rsidP="00F42BA6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9213E3" w:rsidRPr="006013A2" w:rsidTr="00B15F50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351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7C658F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40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F42BA6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Anzahl </w:t>
                    </w:r>
                    <w:r w:rsidR="009213E3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besetzter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Horste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Frühjahr 2017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992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0B30F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&lt; 3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29048399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846" w:type="dxa"/>
                    <w:gridSpan w:val="3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0B30F2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3-5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74356212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134" w:type="dxa"/>
                    <w:gridSpan w:val="2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Default="009213E3" w:rsidP="000B30F2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6</w:t>
                    </w:r>
                    <w:r w:rsidR="00093FA4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-10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8415933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134" w:type="dxa"/>
                    <w:gridSpan w:val="4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093FA4" w:rsidRDefault="00093FA4" w:rsidP="009213E3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11-50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0944749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859" w:type="dxa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093FA4" w:rsidRDefault="000B30F2" w:rsidP="000B30F2">
                    <w:pPr>
                      <w:pStyle w:val="Titel"/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 w:rsidR="00093FA4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&gt; 50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55150669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B15F50" w:rsidRPr="006013A2" w:rsidTr="00B15F50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90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single" w:sz="8" w:space="0" w:color="auto"/>
                      <w:right w:val="nil"/>
                    </w:tcBorders>
                    <w:vAlign w:val="center"/>
                  </w:tcPr>
                  <w:p w:rsidR="00B15F50" w:rsidRDefault="00B15F50" w:rsidP="007C658F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405" w:type="dxa"/>
                    <w:tcBorders>
                      <w:top w:val="nil"/>
                      <w:left w:val="nil"/>
                      <w:bottom w:val="single" w:sz="8" w:space="0" w:color="auto"/>
                      <w:right w:val="nil"/>
                    </w:tcBorders>
                    <w:vAlign w:val="center"/>
                  </w:tcPr>
                  <w:p w:rsidR="00B15F50" w:rsidRDefault="00B15F50" w:rsidP="00F42BA6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992" w:type="dxa"/>
                    <w:gridSpan w:val="3"/>
                    <w:tcBorders>
                      <w:top w:val="nil"/>
                      <w:left w:val="nil"/>
                      <w:bottom w:val="single" w:sz="8" w:space="0" w:color="auto"/>
                      <w:right w:val="nil"/>
                    </w:tcBorders>
                    <w:vAlign w:val="center"/>
                  </w:tcPr>
                  <w:p w:rsidR="00B15F50" w:rsidRDefault="00B15F50" w:rsidP="000B30F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846" w:type="dxa"/>
                    <w:gridSpan w:val="3"/>
                    <w:tcBorders>
                      <w:top w:val="nil"/>
                      <w:left w:val="nil"/>
                      <w:bottom w:val="single" w:sz="8" w:space="0" w:color="auto"/>
                      <w:right w:val="nil"/>
                    </w:tcBorders>
                    <w:vAlign w:val="center"/>
                  </w:tcPr>
                  <w:p w:rsidR="00B15F50" w:rsidRDefault="00B15F50" w:rsidP="000B30F2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134" w:type="dxa"/>
                    <w:gridSpan w:val="2"/>
                    <w:tcBorders>
                      <w:top w:val="nil"/>
                      <w:left w:val="nil"/>
                      <w:bottom w:val="single" w:sz="8" w:space="0" w:color="auto"/>
                      <w:right w:val="nil"/>
                    </w:tcBorders>
                    <w:vAlign w:val="center"/>
                  </w:tcPr>
                  <w:p w:rsidR="00B15F50" w:rsidRDefault="00B15F50" w:rsidP="000B30F2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134" w:type="dxa"/>
                    <w:gridSpan w:val="4"/>
                    <w:tcBorders>
                      <w:top w:val="nil"/>
                      <w:left w:val="nil"/>
                      <w:bottom w:val="single" w:sz="8" w:space="0" w:color="auto"/>
                      <w:right w:val="nil"/>
                    </w:tcBorders>
                    <w:vAlign w:val="center"/>
                  </w:tcPr>
                  <w:p w:rsidR="00B15F50" w:rsidRDefault="00B15F50" w:rsidP="009213E3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859" w:type="dxa"/>
                    <w:tcBorders>
                      <w:top w:val="nil"/>
                      <w:left w:val="nil"/>
                      <w:bottom w:val="single" w:sz="8" w:space="0" w:color="auto"/>
                      <w:right w:val="single" w:sz="12" w:space="0" w:color="auto"/>
                    </w:tcBorders>
                    <w:vAlign w:val="center"/>
                  </w:tcPr>
                  <w:p w:rsidR="00B15F50" w:rsidRDefault="00B15F50" w:rsidP="000B30F2">
                    <w:pPr>
                      <w:pStyle w:val="Titel"/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FD07F8" w:rsidTr="004011A8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359"/>
                </w:trPr>
                <w:tc>
                  <w:tcPr>
                    <w:tcW w:w="5637" w:type="dxa"/>
                    <w:gridSpan w:val="6"/>
                    <w:tcBorders>
                      <w:top w:val="single" w:sz="8" w:space="0" w:color="auto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FD07F8" w:rsidRPr="00CC2D01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Kamen 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 xml:space="preserve">Silberreiher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im 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Jagdjahr 201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7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smallCaps w:val="0"/>
                        <w:sz w:val="18"/>
                        <w:szCs w:val="18"/>
                      </w:rPr>
                      <w:t>8</w:t>
                    </w:r>
                    <w:r>
                      <w:rPr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in Ihrem Revier vor?</w:t>
                    </w:r>
                  </w:p>
                  <w:p w:rsidR="00FD07F8" w:rsidRDefault="00FD07F8" w:rsidP="001C2BC9">
                    <w:pPr>
                      <w:pStyle w:val="Titel"/>
                      <w:tabs>
                        <w:tab w:val="left" w:pos="2127"/>
                      </w:tabs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1083" w:type="dxa"/>
                    <w:gridSpan w:val="3"/>
                    <w:tcBorders>
                      <w:top w:val="single" w:sz="8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  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ja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1953404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372" w:type="dxa"/>
                    <w:gridSpan w:val="3"/>
                    <w:tcBorders>
                      <w:top w:val="single" w:sz="8" w:space="0" w:color="auto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nein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12727408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376" w:type="dxa"/>
                    <w:gridSpan w:val="3"/>
                    <w:tcBorders>
                      <w:top w:val="single" w:sz="8" w:space="0" w:color="auto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z w:val="20"/>
                        <w:szCs w:val="20"/>
                      </w:rPr>
                    </w:pP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unbekannt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095531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FD07F8" w:rsidTr="00FD07F8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437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Wenn ja: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</w:p>
                </w:tc>
                <w:tc>
                  <w:tcPr>
                    <w:tcW w:w="6377" w:type="dxa"/>
                    <w:gridSpan w:val="9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als Durchzügler</w:t>
                    </w:r>
                    <w:r>
                      <w:rPr>
                        <w:b w:val="0"/>
                        <w:sz w:val="20"/>
                        <w:szCs w:val="20"/>
                      </w:rPr>
                      <w:t xml:space="preserve">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-173407107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  <w:r>
                      <w:rPr>
                        <w:b w:val="0"/>
                        <w:sz w:val="20"/>
                        <w:szCs w:val="20"/>
                      </w:rPr>
                      <w:t xml:space="preserve">         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als Wintergast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6339834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      als Brutvogel   </w:t>
                    </w:r>
                    <w:sdt>
                      <w:sdtPr>
                        <w:rPr>
                          <w:b w:val="0"/>
                          <w:sz w:val="20"/>
                          <w:szCs w:val="20"/>
                        </w:rPr>
                        <w:id w:val="158326001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011A8">
                          <w:rPr>
                            <w:rFonts w:ascii="MS Gothic" w:eastAsia="MS Gothic" w:hAnsi="MS Gothic" w:hint="eastAsia"/>
                            <w:b w:val="0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p>
                </w:tc>
                <w:tc>
                  <w:tcPr>
                    <w:tcW w:w="1993" w:type="dxa"/>
                    <w:gridSpan w:val="5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FD07F8" w:rsidRPr="006013A2" w:rsidTr="00FD07F8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415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nil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Wenn ja:</w:t>
                    </w:r>
                  </w:p>
                </w:tc>
                <w:tc>
                  <w:tcPr>
                    <w:tcW w:w="6377" w:type="dxa"/>
                    <w:gridSpan w:val="9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center"/>
                  </w:tcPr>
                  <w:p w:rsidR="00FD07F8" w:rsidRPr="006013A2" w:rsidRDefault="00FD07F8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Anzahl geschätzter Individuen 201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7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/1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8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gesamt             </w:t>
                    </w:r>
                    <w:sdt>
                      <w:sdtPr>
                        <w:rPr>
                          <w:b w:val="0"/>
                          <w:smallCaps w:val="0"/>
                          <w:sz w:val="18"/>
                          <w:szCs w:val="18"/>
                        </w:rPr>
                        <w:id w:val="1694100375"/>
                        <w:placeholder>
                          <w:docPart w:val="A65CD02F4F2B4AAEB6F657DD2D0BA98F"/>
                        </w:placeholder>
                      </w:sdtPr>
                      <w:sdtEndPr/>
                      <w:sdtContent>
                        <w:r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</w:t>
                        </w:r>
                        <w:r w:rsidRPr="006013A2"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</w:t>
                        </w:r>
                        <w:r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</w:t>
                        </w:r>
                      </w:sdtContent>
                    </w:sdt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     </w:t>
                    </w:r>
                    <w:r w:rsidRPr="006013A2">
                      <w:rPr>
                        <w:b w:val="0"/>
                        <w:smallCaps w:val="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1993" w:type="dxa"/>
                    <w:gridSpan w:val="5"/>
                    <w:tcBorders>
                      <w:top w:val="nil"/>
                      <w:left w:val="nil"/>
                      <w:bottom w:val="nil"/>
                      <w:right w:val="single" w:sz="12" w:space="0" w:color="auto"/>
                    </w:tcBorders>
                    <w:vAlign w:val="center"/>
                  </w:tcPr>
                  <w:p w:rsidR="00FD07F8" w:rsidRPr="006013A2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  <w:tr w:rsidR="00FD07F8" w:rsidTr="001C2BC9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V w:val="single" w:sz="4" w:space="0" w:color="auto"/>
                  </w:tblBorders>
                </w:tblPrEx>
                <w:trPr>
                  <w:trHeight w:hRule="exact" w:val="351"/>
                </w:trPr>
                <w:tc>
                  <w:tcPr>
                    <w:tcW w:w="1098" w:type="dxa"/>
                    <w:tcBorders>
                      <w:top w:val="nil"/>
                      <w:left w:val="single" w:sz="12" w:space="0" w:color="auto"/>
                      <w:bottom w:val="single" w:sz="12" w:space="0" w:color="auto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3405" w:type="dxa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FD07F8" w:rsidRDefault="00FD07F8" w:rsidP="00385792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Anzahl besetzter Horste Frühjahr 201</w:t>
                    </w:r>
                    <w:r w:rsidR="00385792">
                      <w:rPr>
                        <w:b w:val="0"/>
                        <w:smallCaps w:val="0"/>
                        <w:sz w:val="18"/>
                        <w:szCs w:val="18"/>
                      </w:rPr>
                      <w:t>7</w:t>
                    </w: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:</w:t>
                    </w:r>
                  </w:p>
                </w:tc>
                <w:tc>
                  <w:tcPr>
                    <w:tcW w:w="992" w:type="dxa"/>
                    <w:gridSpan w:val="3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846" w:type="dxa"/>
                    <w:gridSpan w:val="3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sdt>
                    <w:sdtPr>
                      <w:rPr>
                        <w:b w:val="0"/>
                        <w:smallCaps w:val="0"/>
                        <w:sz w:val="18"/>
                        <w:szCs w:val="18"/>
                      </w:rPr>
                      <w:id w:val="32155140"/>
                      <w:placeholder>
                        <w:docPart w:val="A65CD02F4F2B4AAEB6F657DD2D0BA98F"/>
                      </w:placeholder>
                    </w:sdtPr>
                    <w:sdtEndPr/>
                    <w:sdtContent>
                      <w:p w:rsidR="00FD07F8" w:rsidRDefault="00FD07F8" w:rsidP="001C2BC9">
                        <w:pPr>
                          <w:pStyle w:val="Titel"/>
                          <w:tabs>
                            <w:tab w:val="left" w:pos="2127"/>
                          </w:tabs>
                          <w:spacing w:before="60" w:after="0" w:line="240" w:lineRule="auto"/>
                          <w:ind w:right="-108"/>
                          <w:jc w:val="left"/>
                          <w:outlineLvl w:val="0"/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</w:pPr>
                        <w:r>
                          <w:rPr>
                            <w:b w:val="0"/>
                            <w:smallCaps w:val="0"/>
                            <w:sz w:val="18"/>
                            <w:szCs w:val="18"/>
                          </w:rPr>
                          <w:t>______</w:t>
                        </w:r>
                      </w:p>
                    </w:sdtContent>
                  </w:sdt>
                </w:tc>
                <w:tc>
                  <w:tcPr>
                    <w:tcW w:w="1134" w:type="dxa"/>
                    <w:gridSpan w:val="2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mallCaps w:val="0"/>
                        <w:sz w:val="18"/>
                        <w:szCs w:val="18"/>
                      </w:rPr>
                      <w:t>Stück</w:t>
                    </w:r>
                  </w:p>
                </w:tc>
                <w:tc>
                  <w:tcPr>
                    <w:tcW w:w="1134" w:type="dxa"/>
                    <w:gridSpan w:val="4"/>
                    <w:tcBorders>
                      <w:top w:val="nil"/>
                      <w:left w:val="nil"/>
                      <w:bottom w:val="single" w:sz="12" w:space="0" w:color="auto"/>
                      <w:right w:val="nil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 w:firstLine="72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  <w:tc>
                  <w:tcPr>
                    <w:tcW w:w="859" w:type="dxa"/>
                    <w:tcBorders>
                      <w:top w:val="nil"/>
                      <w:left w:val="nil"/>
                      <w:bottom w:val="single" w:sz="12" w:space="0" w:color="auto"/>
                      <w:right w:val="single" w:sz="12" w:space="0" w:color="auto"/>
                    </w:tcBorders>
                    <w:vAlign w:val="center"/>
                  </w:tcPr>
                  <w:p w:rsidR="00FD07F8" w:rsidRDefault="00FD07F8" w:rsidP="001C2BC9">
                    <w:pPr>
                      <w:pStyle w:val="Titel"/>
                      <w:spacing w:before="60" w:after="0" w:line="240" w:lineRule="auto"/>
                      <w:ind w:right="-108"/>
                      <w:jc w:val="left"/>
                      <w:outlineLvl w:val="0"/>
                      <w:rPr>
                        <w:b w:val="0"/>
                        <w:smallCaps w:val="0"/>
                        <w:sz w:val="18"/>
                        <w:szCs w:val="18"/>
                      </w:rPr>
                    </w:pPr>
                  </w:p>
                </w:tc>
              </w:tr>
            </w:tbl>
            <w:p w:rsidR="007C658F" w:rsidRPr="00013C37" w:rsidRDefault="00F3669A" w:rsidP="004011A8">
              <w:pPr>
                <w:widowControl w:val="0"/>
              </w:pPr>
            </w:p>
          </w:sdtContent>
        </w:sdt>
      </w:sdtContent>
    </w:sdt>
    <w:sectPr w:rsidR="007C658F" w:rsidRPr="00013C37" w:rsidSect="00E074D8">
      <w:headerReference w:type="default" r:id="rId8"/>
      <w:pgSz w:w="11906" w:h="16838"/>
      <w:pgMar w:top="709" w:right="1418" w:bottom="568" w:left="1418" w:header="709" w:footer="5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69A" w:rsidRDefault="00F3669A">
      <w:r>
        <w:separator/>
      </w:r>
    </w:p>
  </w:endnote>
  <w:endnote w:type="continuationSeparator" w:id="0">
    <w:p w:rsidR="00F3669A" w:rsidRDefault="00F36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69A" w:rsidRDefault="00F3669A">
      <w:r>
        <w:separator/>
      </w:r>
    </w:p>
  </w:footnote>
  <w:footnote w:type="continuationSeparator" w:id="0">
    <w:p w:rsidR="00F3669A" w:rsidRDefault="00F36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EE5" w:rsidRPr="003064D5" w:rsidRDefault="00BB4EE5" w:rsidP="003064D5">
    <w:pPr>
      <w:pStyle w:val="Kopfzeile"/>
      <w:tabs>
        <w:tab w:val="clear" w:pos="9072"/>
        <w:tab w:val="right" w:pos="7938"/>
      </w:tabs>
    </w:pPr>
    <w:r>
      <w:rPr>
        <w:noProof/>
        <w:lang w:eastAsia="de-DE"/>
      </w:rPr>
      <w:drawing>
        <wp:inline distT="0" distB="0" distL="0" distR="0">
          <wp:extent cx="2289810" cy="739775"/>
          <wp:effectExtent l="0" t="0" r="0" b="3175"/>
          <wp:docPr id="2" name="Bild 2" descr="WILD_Wildtierinformationsystem__RZ_r0g0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ILD_Wildtierinformationsystem__RZ_r0g0b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</w:t>
    </w:r>
    <w:r>
      <w:rPr>
        <w:noProof/>
        <w:lang w:eastAsia="de-DE"/>
      </w:rPr>
      <w:drawing>
        <wp:inline distT="0" distB="0" distL="0" distR="0">
          <wp:extent cx="723265" cy="723265"/>
          <wp:effectExtent l="0" t="0" r="635" b="635"/>
          <wp:docPr id="3" name="Bild 3" descr="DJV_Schmucklogo_100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JV_Schmucklogo_100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de-DE"/>
      </w:rPr>
      <w:drawing>
        <wp:inline distT="0" distB="0" distL="0" distR="0">
          <wp:extent cx="1169035" cy="699770"/>
          <wp:effectExtent l="0" t="0" r="0" b="5080"/>
          <wp:docPr id="4" name="Bild 4" descr="ljvb_4c_hoch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jvb_4c_hoch_clai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de-DE"/>
      </w:rPr>
      <w:drawing>
        <wp:inline distT="0" distB="0" distL="0" distR="0">
          <wp:extent cx="889000" cy="706120"/>
          <wp:effectExtent l="0" t="0" r="635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706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0408E"/>
    <w:multiLevelType w:val="hybridMultilevel"/>
    <w:tmpl w:val="BA5602D8"/>
    <w:lvl w:ilvl="0" w:tplc="BD8049BA">
      <w:start w:val="11"/>
      <w:numFmt w:val="bullet"/>
      <w:lvlText w:val=""/>
      <w:lvlJc w:val="left"/>
      <w:pPr>
        <w:ind w:left="432" w:hanging="360"/>
      </w:pPr>
      <w:rPr>
        <w:rFonts w:ascii="Wingdings" w:eastAsia="SimSu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D0E"/>
    <w:rsid w:val="0000109E"/>
    <w:rsid w:val="00013C37"/>
    <w:rsid w:val="00023A6C"/>
    <w:rsid w:val="0002680B"/>
    <w:rsid w:val="00027B0D"/>
    <w:rsid w:val="00043567"/>
    <w:rsid w:val="00070343"/>
    <w:rsid w:val="0008410F"/>
    <w:rsid w:val="0008610F"/>
    <w:rsid w:val="00093534"/>
    <w:rsid w:val="00093FA4"/>
    <w:rsid w:val="000B30F2"/>
    <w:rsid w:val="000C50B7"/>
    <w:rsid w:val="000D1F3B"/>
    <w:rsid w:val="000D62AF"/>
    <w:rsid w:val="000F61FD"/>
    <w:rsid w:val="0010310F"/>
    <w:rsid w:val="00103CD7"/>
    <w:rsid w:val="0010525B"/>
    <w:rsid w:val="001075D0"/>
    <w:rsid w:val="00133C37"/>
    <w:rsid w:val="001407D0"/>
    <w:rsid w:val="00150EFE"/>
    <w:rsid w:val="00153A03"/>
    <w:rsid w:val="00163F06"/>
    <w:rsid w:val="00183181"/>
    <w:rsid w:val="00184E0F"/>
    <w:rsid w:val="001A4270"/>
    <w:rsid w:val="001A663F"/>
    <w:rsid w:val="001B5F11"/>
    <w:rsid w:val="001C2BC9"/>
    <w:rsid w:val="001F16BE"/>
    <w:rsid w:val="001F6FC0"/>
    <w:rsid w:val="00200EF1"/>
    <w:rsid w:val="00205E38"/>
    <w:rsid w:val="00224B41"/>
    <w:rsid w:val="00226E55"/>
    <w:rsid w:val="00247281"/>
    <w:rsid w:val="00266607"/>
    <w:rsid w:val="00272272"/>
    <w:rsid w:val="00277FCE"/>
    <w:rsid w:val="002861ED"/>
    <w:rsid w:val="00286D16"/>
    <w:rsid w:val="002B6576"/>
    <w:rsid w:val="002C5070"/>
    <w:rsid w:val="002F4A3C"/>
    <w:rsid w:val="002F5ADE"/>
    <w:rsid w:val="002F6DEA"/>
    <w:rsid w:val="003064D5"/>
    <w:rsid w:val="00307F38"/>
    <w:rsid w:val="00310DE6"/>
    <w:rsid w:val="003533F3"/>
    <w:rsid w:val="0036009D"/>
    <w:rsid w:val="00373C8F"/>
    <w:rsid w:val="00383345"/>
    <w:rsid w:val="00385792"/>
    <w:rsid w:val="003A7031"/>
    <w:rsid w:val="003E5A92"/>
    <w:rsid w:val="003E60C2"/>
    <w:rsid w:val="003E6CC9"/>
    <w:rsid w:val="003F13B0"/>
    <w:rsid w:val="003F2EA9"/>
    <w:rsid w:val="004011A8"/>
    <w:rsid w:val="00407BC9"/>
    <w:rsid w:val="00412E86"/>
    <w:rsid w:val="004162BF"/>
    <w:rsid w:val="00423367"/>
    <w:rsid w:val="004339B0"/>
    <w:rsid w:val="00434827"/>
    <w:rsid w:val="004375B9"/>
    <w:rsid w:val="0044448F"/>
    <w:rsid w:val="004524EF"/>
    <w:rsid w:val="00462B88"/>
    <w:rsid w:val="0046686B"/>
    <w:rsid w:val="0048080F"/>
    <w:rsid w:val="00481CB6"/>
    <w:rsid w:val="00482A35"/>
    <w:rsid w:val="004C3BD4"/>
    <w:rsid w:val="004E0AE2"/>
    <w:rsid w:val="004F2869"/>
    <w:rsid w:val="005025CA"/>
    <w:rsid w:val="0054151B"/>
    <w:rsid w:val="00545D0E"/>
    <w:rsid w:val="0055535B"/>
    <w:rsid w:val="00555FD4"/>
    <w:rsid w:val="00571F21"/>
    <w:rsid w:val="005771E9"/>
    <w:rsid w:val="00590B74"/>
    <w:rsid w:val="005A50C1"/>
    <w:rsid w:val="005D105F"/>
    <w:rsid w:val="005D30C2"/>
    <w:rsid w:val="005E111D"/>
    <w:rsid w:val="005F3C9C"/>
    <w:rsid w:val="006013A2"/>
    <w:rsid w:val="00603200"/>
    <w:rsid w:val="00606151"/>
    <w:rsid w:val="00614FAA"/>
    <w:rsid w:val="0061699E"/>
    <w:rsid w:val="00632E08"/>
    <w:rsid w:val="006349DB"/>
    <w:rsid w:val="00635B3A"/>
    <w:rsid w:val="00650869"/>
    <w:rsid w:val="006525F6"/>
    <w:rsid w:val="00652F43"/>
    <w:rsid w:val="00662541"/>
    <w:rsid w:val="006666B4"/>
    <w:rsid w:val="006716D7"/>
    <w:rsid w:val="00683855"/>
    <w:rsid w:val="006972A7"/>
    <w:rsid w:val="006B3EDF"/>
    <w:rsid w:val="006B541A"/>
    <w:rsid w:val="006C0AB7"/>
    <w:rsid w:val="006C341F"/>
    <w:rsid w:val="006D0272"/>
    <w:rsid w:val="006E12CC"/>
    <w:rsid w:val="006F5A44"/>
    <w:rsid w:val="00712040"/>
    <w:rsid w:val="00726657"/>
    <w:rsid w:val="00744988"/>
    <w:rsid w:val="00771113"/>
    <w:rsid w:val="00774F9B"/>
    <w:rsid w:val="00791417"/>
    <w:rsid w:val="007C18F6"/>
    <w:rsid w:val="007C658F"/>
    <w:rsid w:val="007D6799"/>
    <w:rsid w:val="0080209B"/>
    <w:rsid w:val="00820504"/>
    <w:rsid w:val="00846031"/>
    <w:rsid w:val="008468EF"/>
    <w:rsid w:val="008469F3"/>
    <w:rsid w:val="00851928"/>
    <w:rsid w:val="008538CA"/>
    <w:rsid w:val="00855D88"/>
    <w:rsid w:val="00876711"/>
    <w:rsid w:val="008868EC"/>
    <w:rsid w:val="00886E29"/>
    <w:rsid w:val="0088757F"/>
    <w:rsid w:val="008A04E0"/>
    <w:rsid w:val="008A2F83"/>
    <w:rsid w:val="008C068D"/>
    <w:rsid w:val="008C2C55"/>
    <w:rsid w:val="008D7FF0"/>
    <w:rsid w:val="008F33CE"/>
    <w:rsid w:val="008F4F2E"/>
    <w:rsid w:val="0091357D"/>
    <w:rsid w:val="00914FF0"/>
    <w:rsid w:val="009213E3"/>
    <w:rsid w:val="00923EFC"/>
    <w:rsid w:val="009268BC"/>
    <w:rsid w:val="009274F2"/>
    <w:rsid w:val="00927679"/>
    <w:rsid w:val="00931E5C"/>
    <w:rsid w:val="00943DDA"/>
    <w:rsid w:val="00957A61"/>
    <w:rsid w:val="00960204"/>
    <w:rsid w:val="00972E9B"/>
    <w:rsid w:val="0097478C"/>
    <w:rsid w:val="009757F3"/>
    <w:rsid w:val="009765DF"/>
    <w:rsid w:val="0097687A"/>
    <w:rsid w:val="009875DB"/>
    <w:rsid w:val="009A30BE"/>
    <w:rsid w:val="009A7B9D"/>
    <w:rsid w:val="009B36DA"/>
    <w:rsid w:val="009C2540"/>
    <w:rsid w:val="009C4EC1"/>
    <w:rsid w:val="009C5790"/>
    <w:rsid w:val="009C5DCC"/>
    <w:rsid w:val="009D24E1"/>
    <w:rsid w:val="009E02EA"/>
    <w:rsid w:val="009F285B"/>
    <w:rsid w:val="00A03B87"/>
    <w:rsid w:val="00A0579B"/>
    <w:rsid w:val="00A25982"/>
    <w:rsid w:val="00A272F2"/>
    <w:rsid w:val="00A31DFB"/>
    <w:rsid w:val="00A42B86"/>
    <w:rsid w:val="00A64B48"/>
    <w:rsid w:val="00A661C8"/>
    <w:rsid w:val="00AA6A5F"/>
    <w:rsid w:val="00AC7043"/>
    <w:rsid w:val="00AD3D5A"/>
    <w:rsid w:val="00AE42BB"/>
    <w:rsid w:val="00AE74DA"/>
    <w:rsid w:val="00AF23C1"/>
    <w:rsid w:val="00AF7018"/>
    <w:rsid w:val="00B11E17"/>
    <w:rsid w:val="00B15F50"/>
    <w:rsid w:val="00B200E9"/>
    <w:rsid w:val="00B4010A"/>
    <w:rsid w:val="00B423CE"/>
    <w:rsid w:val="00B50994"/>
    <w:rsid w:val="00B56E42"/>
    <w:rsid w:val="00B63315"/>
    <w:rsid w:val="00B84F9E"/>
    <w:rsid w:val="00B86AD5"/>
    <w:rsid w:val="00B9078F"/>
    <w:rsid w:val="00B90ECC"/>
    <w:rsid w:val="00B91388"/>
    <w:rsid w:val="00BB4EE5"/>
    <w:rsid w:val="00BC0A91"/>
    <w:rsid w:val="00BC2C1A"/>
    <w:rsid w:val="00BE54C1"/>
    <w:rsid w:val="00BF3208"/>
    <w:rsid w:val="00BF6978"/>
    <w:rsid w:val="00C00D3F"/>
    <w:rsid w:val="00C02664"/>
    <w:rsid w:val="00C0326E"/>
    <w:rsid w:val="00C056BF"/>
    <w:rsid w:val="00C137B4"/>
    <w:rsid w:val="00C23B3C"/>
    <w:rsid w:val="00C24059"/>
    <w:rsid w:val="00C51378"/>
    <w:rsid w:val="00C602E6"/>
    <w:rsid w:val="00C70A13"/>
    <w:rsid w:val="00C81F16"/>
    <w:rsid w:val="00C862CA"/>
    <w:rsid w:val="00CA5A96"/>
    <w:rsid w:val="00CA6B85"/>
    <w:rsid w:val="00CB22B3"/>
    <w:rsid w:val="00CC1D36"/>
    <w:rsid w:val="00CC2D01"/>
    <w:rsid w:val="00CC44B2"/>
    <w:rsid w:val="00CC4606"/>
    <w:rsid w:val="00CD32D7"/>
    <w:rsid w:val="00CE229A"/>
    <w:rsid w:val="00CE4DE0"/>
    <w:rsid w:val="00CF34E5"/>
    <w:rsid w:val="00CF5093"/>
    <w:rsid w:val="00CF6414"/>
    <w:rsid w:val="00CF658D"/>
    <w:rsid w:val="00CF7CE2"/>
    <w:rsid w:val="00D024C3"/>
    <w:rsid w:val="00D05381"/>
    <w:rsid w:val="00D131F9"/>
    <w:rsid w:val="00D13FB0"/>
    <w:rsid w:val="00D1414D"/>
    <w:rsid w:val="00D2203A"/>
    <w:rsid w:val="00D258D4"/>
    <w:rsid w:val="00D34A36"/>
    <w:rsid w:val="00D35723"/>
    <w:rsid w:val="00D556F7"/>
    <w:rsid w:val="00D60C3D"/>
    <w:rsid w:val="00D6533B"/>
    <w:rsid w:val="00D770FB"/>
    <w:rsid w:val="00D77CF9"/>
    <w:rsid w:val="00D8503F"/>
    <w:rsid w:val="00D971F4"/>
    <w:rsid w:val="00DA499C"/>
    <w:rsid w:val="00DA7E53"/>
    <w:rsid w:val="00DB5304"/>
    <w:rsid w:val="00DC1F78"/>
    <w:rsid w:val="00DC4527"/>
    <w:rsid w:val="00E00A43"/>
    <w:rsid w:val="00E01790"/>
    <w:rsid w:val="00E074D8"/>
    <w:rsid w:val="00E1152D"/>
    <w:rsid w:val="00E15C5D"/>
    <w:rsid w:val="00E21F26"/>
    <w:rsid w:val="00E26D8C"/>
    <w:rsid w:val="00E31FFC"/>
    <w:rsid w:val="00E33939"/>
    <w:rsid w:val="00E44EBF"/>
    <w:rsid w:val="00E4529F"/>
    <w:rsid w:val="00E549B6"/>
    <w:rsid w:val="00E61246"/>
    <w:rsid w:val="00E845A1"/>
    <w:rsid w:val="00E85ED7"/>
    <w:rsid w:val="00E929F1"/>
    <w:rsid w:val="00E97C7E"/>
    <w:rsid w:val="00EA7FD1"/>
    <w:rsid w:val="00EB3FF8"/>
    <w:rsid w:val="00EE5758"/>
    <w:rsid w:val="00F063FC"/>
    <w:rsid w:val="00F10B92"/>
    <w:rsid w:val="00F20295"/>
    <w:rsid w:val="00F24402"/>
    <w:rsid w:val="00F3669A"/>
    <w:rsid w:val="00F42BA6"/>
    <w:rsid w:val="00F45F74"/>
    <w:rsid w:val="00F62F16"/>
    <w:rsid w:val="00F6590B"/>
    <w:rsid w:val="00F7162A"/>
    <w:rsid w:val="00F77AB3"/>
    <w:rsid w:val="00F81E40"/>
    <w:rsid w:val="00F92AFE"/>
    <w:rsid w:val="00FB582E"/>
    <w:rsid w:val="00FC121E"/>
    <w:rsid w:val="00FD07F8"/>
    <w:rsid w:val="00FE1BFA"/>
    <w:rsid w:val="00FF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3F48C443-9CD5-445D-9C12-832A5CC5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0B74"/>
    <w:pPr>
      <w:spacing w:before="120" w:line="320" w:lineRule="atLeast"/>
    </w:pPr>
    <w:rPr>
      <w:rFonts w:ascii="Arial" w:eastAsia="SimSun" w:hAnsi="Arial"/>
      <w:sz w:val="22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60C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rPr>
      <w:rFonts w:ascii="Arial" w:eastAsia="SimSun" w:hAnsi="Arial" w:cs="Times New Roman"/>
      <w:sz w:val="24"/>
      <w:szCs w:val="24"/>
      <w:lang w:val="x-none" w:eastAsia="zh-CN"/>
    </w:rPr>
  </w:style>
  <w:style w:type="paragraph" w:styleId="Fuzeile">
    <w:name w:val="footer"/>
    <w:basedOn w:val="Standard"/>
    <w:link w:val="FuzeileZchn"/>
    <w:rsid w:val="00D60C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rPr>
      <w:rFonts w:ascii="Arial" w:eastAsia="SimSun" w:hAnsi="Arial" w:cs="Times New Roman"/>
      <w:sz w:val="24"/>
      <w:szCs w:val="24"/>
      <w:lang w:val="x-none" w:eastAsia="zh-CN"/>
    </w:rPr>
  </w:style>
  <w:style w:type="paragraph" w:styleId="Titel">
    <w:name w:val="Title"/>
    <w:basedOn w:val="Standard"/>
    <w:link w:val="TitelZchn"/>
    <w:qFormat/>
    <w:rsid w:val="00D60C3D"/>
    <w:pPr>
      <w:spacing w:before="240" w:after="240"/>
      <w:jc w:val="center"/>
    </w:pPr>
    <w:rPr>
      <w:b/>
      <w:smallCaps/>
      <w:sz w:val="28"/>
    </w:rPr>
  </w:style>
  <w:style w:type="character" w:customStyle="1" w:styleId="TitelZchn">
    <w:name w:val="Titel Zchn"/>
    <w:link w:val="Titel"/>
    <w:rPr>
      <w:rFonts w:ascii="Cambria" w:hAnsi="Cambria" w:cs="Times New Roman"/>
      <w:b/>
      <w:bCs/>
      <w:kern w:val="28"/>
      <w:sz w:val="32"/>
      <w:szCs w:val="32"/>
      <w:lang w:val="x-none" w:eastAsia="zh-CN"/>
    </w:rPr>
  </w:style>
  <w:style w:type="table" w:styleId="Tabellenraster">
    <w:name w:val="Table Grid"/>
    <w:basedOn w:val="NormaleTabelle"/>
    <w:rsid w:val="00D60C3D"/>
    <w:pPr>
      <w:spacing w:before="120" w:line="320" w:lineRule="atLeast"/>
    </w:pPr>
    <w:rPr>
      <w:rFonts w:eastAsia="SimSu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chsDachsTabellequer">
    <w:name w:val="Fuchs/Dachs_Tabelle_quer"/>
    <w:basedOn w:val="Standard"/>
    <w:rsid w:val="00D60C3D"/>
    <w:pPr>
      <w:spacing w:before="0" w:line="240" w:lineRule="atLeast"/>
      <w:jc w:val="center"/>
    </w:pPr>
    <w:rPr>
      <w:rFonts w:eastAsia="Times New Roman"/>
      <w:sz w:val="20"/>
      <w:lang w:eastAsia="de-DE"/>
    </w:rPr>
  </w:style>
  <w:style w:type="character" w:styleId="Kommentarzeichen">
    <w:name w:val="annotation reference"/>
    <w:semiHidden/>
    <w:rsid w:val="00E85ED7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semiHidden/>
    <w:rsid w:val="00E85ED7"/>
    <w:rPr>
      <w:sz w:val="20"/>
      <w:szCs w:val="20"/>
    </w:rPr>
  </w:style>
  <w:style w:type="character" w:customStyle="1" w:styleId="KommentartextZchn">
    <w:name w:val="Kommentartext Zchn"/>
    <w:link w:val="Kommentartext"/>
    <w:semiHidden/>
    <w:rPr>
      <w:rFonts w:ascii="Arial" w:eastAsia="SimSun" w:hAnsi="Arial" w:cs="Times New Roman"/>
      <w:lang w:val="x-none" w:eastAsia="zh-CN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85ED7"/>
    <w:rPr>
      <w:b/>
      <w:bCs/>
    </w:rPr>
  </w:style>
  <w:style w:type="character" w:customStyle="1" w:styleId="KommentarthemaZchn">
    <w:name w:val="Kommentarthema Zchn"/>
    <w:link w:val="Kommentarthema"/>
    <w:semiHidden/>
    <w:rPr>
      <w:rFonts w:ascii="Arial" w:eastAsia="SimSun" w:hAnsi="Arial" w:cs="Times New Roman"/>
      <w:b/>
      <w:bCs/>
      <w:lang w:val="x-none" w:eastAsia="zh-CN"/>
    </w:rPr>
  </w:style>
  <w:style w:type="paragraph" w:styleId="Sprechblasentext">
    <w:name w:val="Balloon Text"/>
    <w:basedOn w:val="Standard"/>
    <w:link w:val="SprechblasentextZchn"/>
    <w:semiHidden/>
    <w:rsid w:val="00E85E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Pr>
      <w:rFonts w:eastAsia="SimSun" w:cs="Times New Roman"/>
      <w:sz w:val="2"/>
      <w:lang w:val="x-none" w:eastAsia="zh-CN"/>
    </w:rPr>
  </w:style>
  <w:style w:type="paragraph" w:styleId="Dokumentstruktur">
    <w:name w:val="Document Map"/>
    <w:aliases w:val=" Char"/>
    <w:basedOn w:val="Standard"/>
    <w:link w:val="DokumentstrukturZchn"/>
    <w:semiHidden/>
    <w:rsid w:val="00DA7E53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aliases w:val=" Char Zchn"/>
    <w:link w:val="Dokumentstruktur"/>
    <w:semiHidden/>
    <w:rPr>
      <w:rFonts w:eastAsia="SimSun" w:cs="Times New Roman"/>
      <w:sz w:val="2"/>
      <w:lang w:val="x-none" w:eastAsia="zh-CN"/>
    </w:rPr>
  </w:style>
  <w:style w:type="character" w:styleId="Hyperlink">
    <w:name w:val="Hyperlink"/>
    <w:rsid w:val="004524EF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C46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eiser_Dateien\WILD%20Brandenburg\FE%20und%20Bestandsermittlung\2016_17\WILD_FE%202017_BB_Fragebogen_final_Eingab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5CD02F4F2B4AAEB6F657DD2D0BA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6F32A-A209-4939-955A-F5FEB252259C}"/>
      </w:docPartPr>
      <w:docPartBody>
        <w:p w:rsidR="00332E16" w:rsidRDefault="00A42860" w:rsidP="00A42860">
          <w:pPr>
            <w:pStyle w:val="A65CD02F4F2B4AAEB6F657DD2D0BA98F6"/>
          </w:pPr>
          <w:r w:rsidRPr="003A28A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FD47B-63BF-4DDF-83C4-E392231485E7}"/>
      </w:docPartPr>
      <w:docPartBody>
        <w:p w:rsidR="00332E16" w:rsidRDefault="00654E04">
          <w:r w:rsidRPr="00FC710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E04"/>
    <w:rsid w:val="00082D20"/>
    <w:rsid w:val="00332E16"/>
    <w:rsid w:val="00587D81"/>
    <w:rsid w:val="00654E04"/>
    <w:rsid w:val="00A42860"/>
    <w:rsid w:val="00BB4EF3"/>
    <w:rsid w:val="00C550D9"/>
    <w:rsid w:val="00D346BF"/>
    <w:rsid w:val="00DC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2860"/>
    <w:rPr>
      <w:color w:val="808080"/>
    </w:rPr>
  </w:style>
  <w:style w:type="paragraph" w:customStyle="1" w:styleId="A65CD02F4F2B4AAEB6F657DD2D0BA98F">
    <w:name w:val="A65CD02F4F2B4AAEB6F657DD2D0BA98F"/>
  </w:style>
  <w:style w:type="paragraph" w:customStyle="1" w:styleId="A65CD02F4F2B4AAEB6F657DD2D0BA98F1">
    <w:name w:val="A65CD02F4F2B4AAEB6F657DD2D0BA98F1"/>
    <w:rsid w:val="00A42860"/>
    <w:pPr>
      <w:spacing w:before="240" w:after="240" w:line="320" w:lineRule="atLeast"/>
      <w:jc w:val="center"/>
    </w:pPr>
    <w:rPr>
      <w:rFonts w:ascii="Arial" w:eastAsia="SimSun" w:hAnsi="Arial" w:cs="Times New Roman"/>
      <w:b/>
      <w:smallCaps/>
      <w:sz w:val="28"/>
      <w:szCs w:val="24"/>
      <w:lang w:eastAsia="zh-CN"/>
    </w:rPr>
  </w:style>
  <w:style w:type="paragraph" w:customStyle="1" w:styleId="A65CD02F4F2B4AAEB6F657DD2D0BA98F2">
    <w:name w:val="A65CD02F4F2B4AAEB6F657DD2D0BA98F2"/>
    <w:rsid w:val="00A42860"/>
    <w:pPr>
      <w:spacing w:before="240" w:after="240" w:line="320" w:lineRule="atLeast"/>
      <w:jc w:val="center"/>
    </w:pPr>
    <w:rPr>
      <w:rFonts w:ascii="Arial" w:eastAsia="SimSun" w:hAnsi="Arial" w:cs="Times New Roman"/>
      <w:b/>
      <w:smallCaps/>
      <w:sz w:val="28"/>
      <w:szCs w:val="24"/>
      <w:lang w:eastAsia="zh-CN"/>
    </w:rPr>
  </w:style>
  <w:style w:type="paragraph" w:customStyle="1" w:styleId="A65CD02F4F2B4AAEB6F657DD2D0BA98F3">
    <w:name w:val="A65CD02F4F2B4AAEB6F657DD2D0BA98F3"/>
    <w:rsid w:val="00A42860"/>
    <w:pPr>
      <w:spacing w:before="240" w:after="240" w:line="320" w:lineRule="atLeast"/>
      <w:jc w:val="center"/>
    </w:pPr>
    <w:rPr>
      <w:rFonts w:ascii="Arial" w:eastAsia="SimSun" w:hAnsi="Arial" w:cs="Times New Roman"/>
      <w:b/>
      <w:smallCaps/>
      <w:sz w:val="28"/>
      <w:szCs w:val="24"/>
      <w:lang w:eastAsia="zh-CN"/>
    </w:rPr>
  </w:style>
  <w:style w:type="paragraph" w:customStyle="1" w:styleId="A65CD02F4F2B4AAEB6F657DD2D0BA98F4">
    <w:name w:val="A65CD02F4F2B4AAEB6F657DD2D0BA98F4"/>
    <w:rsid w:val="00A42860"/>
    <w:pPr>
      <w:spacing w:before="240" w:after="240" w:line="320" w:lineRule="atLeast"/>
      <w:jc w:val="center"/>
    </w:pPr>
    <w:rPr>
      <w:rFonts w:ascii="Arial" w:eastAsia="SimSun" w:hAnsi="Arial" w:cs="Times New Roman"/>
      <w:b/>
      <w:smallCaps/>
      <w:sz w:val="28"/>
      <w:szCs w:val="24"/>
      <w:lang w:eastAsia="zh-CN"/>
    </w:rPr>
  </w:style>
  <w:style w:type="paragraph" w:customStyle="1" w:styleId="A65CD02F4F2B4AAEB6F657DD2D0BA98F5">
    <w:name w:val="A65CD02F4F2B4AAEB6F657DD2D0BA98F5"/>
    <w:rsid w:val="00A42860"/>
    <w:pPr>
      <w:spacing w:before="240" w:after="240" w:line="320" w:lineRule="atLeast"/>
      <w:jc w:val="center"/>
    </w:pPr>
    <w:rPr>
      <w:rFonts w:ascii="Arial" w:eastAsia="SimSun" w:hAnsi="Arial" w:cs="Times New Roman"/>
      <w:b/>
      <w:smallCaps/>
      <w:sz w:val="28"/>
      <w:szCs w:val="24"/>
      <w:lang w:eastAsia="zh-CN"/>
    </w:rPr>
  </w:style>
  <w:style w:type="paragraph" w:customStyle="1" w:styleId="A65CD02F4F2B4AAEB6F657DD2D0BA98F6">
    <w:name w:val="A65CD02F4F2B4AAEB6F657DD2D0BA98F6"/>
    <w:rsid w:val="00A42860"/>
    <w:pPr>
      <w:spacing w:before="240" w:after="240" w:line="320" w:lineRule="atLeast"/>
      <w:jc w:val="center"/>
    </w:pPr>
    <w:rPr>
      <w:rFonts w:ascii="Arial" w:eastAsia="SimSun" w:hAnsi="Arial" w:cs="Times New Roman"/>
      <w:b/>
      <w:smallCaps/>
      <w:sz w:val="28"/>
      <w:szCs w:val="24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B9BE7-CD59-4C33-8C21-1E198E699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WILD_FE 2017_BB_Fragebogen_final_Eingabe.dotx</Template>
  <TotalTime>0</TotalTime>
  <Pages>2</Pages>
  <Words>590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Flächendeckende Einschätzung – Frühjahr 2013</vt:lpstr>
    </vt:vector>
  </TitlesOfParts>
  <Company>Sonnenburg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Flächendeckende Einschätzung – Frühjahr 2013</dc:title>
  <dc:creator>ggreiser</dc:creator>
  <cp:lastModifiedBy>fraenkelholger</cp:lastModifiedBy>
  <cp:revision>2</cp:revision>
  <cp:lastPrinted>2016-11-01T10:58:00Z</cp:lastPrinted>
  <dcterms:created xsi:type="dcterms:W3CDTF">2018-01-23T10:23:00Z</dcterms:created>
  <dcterms:modified xsi:type="dcterms:W3CDTF">2018-01-23T10:23:00Z</dcterms:modified>
</cp:coreProperties>
</file>